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  <w:gridCol w:w="2880"/>
      </w:tblGrid>
      <w:tr w:rsidR="003C5935" w:rsidRPr="00DB44FD" w:rsidTr="00F871DC">
        <w:trPr>
          <w:cantSplit/>
          <w:trHeight w:hRule="exact" w:val="5040"/>
          <w:jc w:val="center"/>
        </w:trPr>
        <w:tc>
          <w:tcPr>
            <w:tcW w:w="2880" w:type="dxa"/>
            <w:vAlign w:val="bottom"/>
          </w:tcPr>
          <w:p w:rsidR="00DB44FD" w:rsidRPr="00DB44F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2.1pt;margin-top:.95pt;width:135pt;height:57.1pt;z-index:4">
                  <v:imagedata r:id="rId8" o:title="cltgifts_lights_glow"/>
                </v:shape>
              </w:pict>
            </w:r>
          </w:p>
          <w:p w:rsid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216A88" w:rsidRDefault="00216A88" w:rsidP="00231778">
            <w:pPr>
              <w:tabs>
                <w:tab w:val="left" w:pos="2850"/>
              </w:tabs>
              <w:jc w:val="center"/>
              <w:rPr>
                <w:rFonts w:ascii="Century Gothic" w:hAnsi="Century Gothic" w:cs="Arial"/>
                <w:b/>
                <w:color w:val="4A442A"/>
                <w:sz w:val="28"/>
                <w:szCs w:val="28"/>
              </w:rPr>
            </w:pPr>
          </w:p>
          <w:p w:rsidR="00895664" w:rsidRPr="00693D13" w:rsidRDefault="009140F6" w:rsidP="00693D13">
            <w:pPr>
              <w:pStyle w:val="ListParagraph"/>
              <w:spacing w:before="120" w:after="0"/>
              <w:ind w:left="57"/>
              <w:jc w:val="center"/>
              <w:rPr>
                <w:rFonts w:ascii="Arial" w:hAnsi="Arial" w:cs="Arial"/>
                <w:color w:val="4A442A"/>
                <w:sz w:val="28"/>
                <w:szCs w:val="28"/>
              </w:rPr>
            </w:pPr>
            <w:r w:rsidRPr="00693D13">
              <w:rPr>
                <w:rFonts w:ascii="Arial" w:eastAsia="Times New Roman" w:hAnsi="Arial" w:cs="Arial"/>
                <w:b/>
                <w:color w:val="4A442A"/>
                <w:sz w:val="28"/>
                <w:szCs w:val="28"/>
              </w:rPr>
              <w:t>Bath &amp; Body Works</w:t>
            </w:r>
          </w:p>
          <w:p w:rsidR="00895664" w:rsidRDefault="00895664" w:rsidP="00693D13">
            <w:pPr>
              <w:pStyle w:val="ListParagraph"/>
              <w:spacing w:before="120" w:after="0"/>
              <w:ind w:left="0"/>
              <w:jc w:val="center"/>
              <w:rPr>
                <w:rFonts w:ascii="Arial" w:hAnsi="Arial" w:cs="Arial"/>
                <w:b/>
                <w:color w:val="4A442A"/>
                <w:sz w:val="20"/>
                <w:szCs w:val="20"/>
              </w:rPr>
            </w:pPr>
            <w:r w:rsidRPr="00895664">
              <w:rPr>
                <w:rFonts w:ascii="Arial" w:hAnsi="Arial" w:cs="Arial"/>
                <w:b/>
                <w:color w:val="4A442A"/>
                <w:sz w:val="20"/>
                <w:szCs w:val="20"/>
              </w:rPr>
              <w:t>5% Bonus ScripReward</w:t>
            </w:r>
          </w:p>
          <w:p w:rsidR="006A60E7" w:rsidRPr="006A60E7" w:rsidRDefault="006A60E7" w:rsidP="006A60E7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6A60E7">
              <w:rPr>
                <w:rFonts w:ascii="Arial" w:hAnsi="Arial" w:cs="Arial"/>
                <w:b/>
                <w:color w:val="4A442A"/>
                <w:sz w:val="20"/>
                <w:szCs w:val="20"/>
              </w:rPr>
              <w:t>$10 Off Coupon</w:t>
            </w:r>
            <w:r w:rsidRPr="006A60E7">
              <w:rPr>
                <w:rFonts w:ascii="Arial" w:hAnsi="Arial" w:cs="Arial"/>
                <w:color w:val="4A442A"/>
                <w:sz w:val="20"/>
                <w:szCs w:val="20"/>
              </w:rPr>
              <w:t xml:space="preserve"> </w:t>
            </w:r>
          </w:p>
          <w:p w:rsidR="00895664" w:rsidRPr="00374242" w:rsidRDefault="00E96659" w:rsidP="00895664">
            <w:pPr>
              <w:pStyle w:val="ListParagraph"/>
              <w:spacing w:before="40"/>
              <w:ind w:left="0"/>
              <w:jc w:val="center"/>
              <w:rPr>
                <w:rFonts w:ascii="Century Gothic" w:hAnsi="Century Gothic" w:cs="Arial"/>
                <w:b/>
                <w:sz w:val="12"/>
                <w:szCs w:val="12"/>
              </w:rPr>
            </w:pPr>
            <w:r>
              <w:rPr>
                <w:rFonts w:ascii="Century Gothic" w:hAnsi="Century Gothic" w:cs="Arial"/>
                <w:b/>
                <w:sz w:val="12"/>
                <w:szCs w:val="12"/>
              </w:rPr>
              <w:pict>
                <v:shape id="_x0000_i1025" type="#_x0000_t75" style="width:84pt;height:53.4pt">
                  <v:imagedata r:id="rId9" o:title="Blue-Gingham-Gift-Card-0180-88855-SP"/>
                </v:shape>
              </w:pict>
            </w:r>
          </w:p>
          <w:p w:rsidR="002D6FEA" w:rsidRDefault="00622CB8" w:rsidP="00374242">
            <w:pPr>
              <w:pStyle w:val="ListParagraph"/>
              <w:spacing w:before="120" w:after="0"/>
              <w:ind w:left="57"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 w:rsidR="00895664">
              <w:rPr>
                <w:rFonts w:ascii="Century Gothic" w:hAnsi="Century Gothic" w:cs="Arial"/>
                <w:b/>
              </w:rPr>
              <w:br/>
            </w:r>
            <w:r w:rsidR="00593697">
              <w:rPr>
                <w:rFonts w:ascii="Century Gothic" w:hAnsi="Century Gothic" w:cs="Arial"/>
                <w:b/>
              </w:rPr>
              <w:t xml:space="preserve">Total </w:t>
            </w:r>
            <w:r w:rsidR="009140F6">
              <w:rPr>
                <w:rFonts w:ascii="Century Gothic" w:hAnsi="Century Gothic" w:cs="Arial"/>
                <w:b/>
              </w:rPr>
              <w:t>18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  <w:r w:rsidR="00263F09">
              <w:rPr>
                <w:rFonts w:ascii="Century Gothic" w:hAnsi="Century Gothic" w:cs="Arial"/>
                <w:b/>
              </w:rPr>
              <w:br/>
            </w:r>
            <w:r w:rsidR="002D6FEA"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</w:t>
            </w:r>
            <w:r w:rsidR="009140F6">
              <w:rPr>
                <w:rFonts w:ascii="Century Gothic" w:hAnsi="Century Gothic" w:cs="Arial"/>
                <w:i/>
                <w:sz w:val="18"/>
                <w:szCs w:val="18"/>
              </w:rPr>
              <w:t>24</w:t>
            </w:r>
          </w:p>
          <w:p w:rsidR="006A60E7" w:rsidRPr="0067495F" w:rsidRDefault="006A60E7" w:rsidP="00374242">
            <w:pPr>
              <w:pStyle w:val="ListParagraph"/>
              <w:spacing w:before="120" w:after="0"/>
              <w:ind w:left="57"/>
              <w:jc w:val="center"/>
              <w:rPr>
                <w:rFonts w:ascii="Century Gothic" w:hAnsi="Century Gothic" w:cs="Tahoma"/>
                <w:i/>
                <w:color w:val="C00000"/>
                <w:sz w:val="18"/>
                <w:szCs w:val="18"/>
              </w:rPr>
            </w:pPr>
            <w:r w:rsidRPr="0067495F">
              <w:rPr>
                <w:rStyle w:val="Emphasis"/>
                <w:rFonts w:ascii="Georgia" w:hAnsi="Georgia"/>
                <w:color w:val="C00000"/>
                <w:sz w:val="16"/>
                <w:szCs w:val="16"/>
              </w:rPr>
              <w:t xml:space="preserve">Coupons valid </w:t>
            </w:r>
            <w:r w:rsidRPr="0067495F">
              <w:rPr>
                <w:rStyle w:val="Emphasis"/>
                <w:rFonts w:ascii="Georgia" w:hAnsi="Georgia"/>
                <w:color w:val="C00000"/>
                <w:sz w:val="16"/>
                <w:szCs w:val="16"/>
                <w:u w:val="single"/>
              </w:rPr>
              <w:t>in stores only</w:t>
            </w:r>
            <w:r w:rsidRPr="0067495F">
              <w:rPr>
                <w:rStyle w:val="Emphasis"/>
                <w:rFonts w:ascii="Georgia" w:hAnsi="Georgia"/>
                <w:color w:val="C00000"/>
                <w:sz w:val="16"/>
                <w:szCs w:val="16"/>
              </w:rPr>
              <w:t xml:space="preserve"> until December 31</w:t>
            </w:r>
          </w:p>
        </w:tc>
        <w:tc>
          <w:tcPr>
            <w:tcW w:w="2880" w:type="dxa"/>
            <w:vAlign w:val="bottom"/>
          </w:tcPr>
          <w:p w:rsidR="00216A88" w:rsidRPr="00216A88" w:rsidRDefault="00E96659" w:rsidP="00216A8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pict>
                <v:shape id="_x0000_s1031" type="#_x0000_t75" style="position:absolute;margin-left:2.65pt;margin-top:1.3pt;width:135pt;height:57.1pt;z-index:5;mso-position-horizontal-relative:text;mso-position-vertical-relative:text">
                  <v:imagedata r:id="rId8" o:title="cltgifts_lights_glow"/>
                </v:shape>
              </w:pict>
            </w:r>
          </w:p>
          <w:p w:rsidR="00216A88" w:rsidRPr="00216A88" w:rsidRDefault="00216A88" w:rsidP="00216A88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16A88" w:rsidRPr="00216A88" w:rsidRDefault="00216A88" w:rsidP="00216A88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95664" w:rsidRDefault="009140F6" w:rsidP="00211A31">
            <w:pPr>
              <w:pStyle w:val="ListParagraph"/>
              <w:spacing w:before="120" w:after="0"/>
              <w:ind w:left="360" w:hanging="360"/>
              <w:jc w:val="center"/>
              <w:rPr>
                <w:rFonts w:ascii="Arial" w:hAnsi="Arial" w:cs="Arial"/>
                <w:b/>
                <w:color w:val="4A442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A442A"/>
                <w:sz w:val="32"/>
                <w:szCs w:val="32"/>
              </w:rPr>
              <w:t xml:space="preserve">Logan’s </w:t>
            </w:r>
          </w:p>
          <w:p w:rsidR="009140F6" w:rsidRDefault="009140F6" w:rsidP="00693D13">
            <w:pPr>
              <w:pStyle w:val="ListParagraph"/>
              <w:spacing w:before="40" w:after="0" w:line="240" w:lineRule="auto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211A31">
              <w:rPr>
                <w:rFonts w:ascii="Arial" w:hAnsi="Arial" w:cs="Arial"/>
                <w:b/>
                <w:color w:val="4A442A"/>
                <w:sz w:val="20"/>
                <w:szCs w:val="20"/>
              </w:rPr>
              <w:t xml:space="preserve">$5 </w:t>
            </w:r>
            <w:r>
              <w:rPr>
                <w:rFonts w:ascii="Arial" w:hAnsi="Arial" w:cs="Arial"/>
                <w:b/>
                <w:color w:val="4A442A"/>
                <w:sz w:val="20"/>
                <w:szCs w:val="20"/>
              </w:rPr>
              <w:t>Logan’s Bucks</w:t>
            </w:r>
            <w:r w:rsidR="00693D13">
              <w:rPr>
                <w:rFonts w:ascii="Arial" w:hAnsi="Arial" w:cs="Arial"/>
                <w:b/>
                <w:color w:val="4A442A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A442A"/>
                <w:sz w:val="20"/>
                <w:szCs w:val="20"/>
              </w:rPr>
              <w:t xml:space="preserve">with </w:t>
            </w:r>
            <w:r w:rsidRPr="00A9461B">
              <w:rPr>
                <w:rFonts w:ascii="Arial" w:hAnsi="Arial" w:cs="Arial"/>
                <w:color w:val="4A442A"/>
                <w:sz w:val="20"/>
                <w:szCs w:val="20"/>
              </w:rPr>
              <w:t xml:space="preserve">$25 gift card purchase </w:t>
            </w:r>
          </w:p>
          <w:p w:rsidR="00895664" w:rsidRPr="003F66AF" w:rsidRDefault="00E96659" w:rsidP="00693D13">
            <w:pPr>
              <w:pStyle w:val="ListParagraph"/>
              <w:spacing w:before="120" w:after="0"/>
              <w:ind w:left="0" w:hanging="360"/>
              <w:jc w:val="center"/>
              <w:rPr>
                <w:rFonts w:ascii="Arial" w:hAnsi="Arial" w:cs="Arial"/>
                <w:i/>
                <w:color w:val="4A442A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4A442A"/>
                <w:sz w:val="16"/>
                <w:szCs w:val="16"/>
              </w:rPr>
              <w:pict>
                <v:shape id="_x0000_i1026" type="#_x0000_t75" style="width:82.2pt;height:51.6pt">
                  <v:imagedata r:id="rId10" o:title="Gift Card Art."/>
                </v:shape>
              </w:pict>
            </w:r>
          </w:p>
          <w:p w:rsidR="003F66AF" w:rsidRDefault="003F66AF" w:rsidP="003F66AF">
            <w:pPr>
              <w:pStyle w:val="ListParagraph"/>
              <w:spacing w:after="0"/>
              <w:ind w:left="57"/>
              <w:jc w:val="center"/>
              <w:rPr>
                <w:rFonts w:ascii="Century Gothic" w:hAnsi="Century Gothic" w:cs="Arial"/>
                <w:b/>
              </w:rPr>
            </w:pPr>
          </w:p>
          <w:p w:rsidR="003C5935" w:rsidRDefault="00211A31" w:rsidP="009140F6">
            <w:pPr>
              <w:pStyle w:val="ListParagraph"/>
              <w:spacing w:after="0"/>
              <w:ind w:left="57"/>
              <w:jc w:val="center"/>
              <w:rPr>
                <w:rFonts w:ascii="Arial" w:hAnsi="Arial" w:cs="Arial"/>
                <w:i/>
                <w:color w:val="4A442A"/>
                <w:sz w:val="20"/>
                <w:szCs w:val="20"/>
              </w:rPr>
            </w:pPr>
            <w:r w:rsidRPr="00071BF7">
              <w:rPr>
                <w:rFonts w:ascii="Century Gothic" w:hAnsi="Century Gothic" w:cs="Arial"/>
                <w:b/>
              </w:rPr>
              <w:t>ScripReward</w:t>
            </w:r>
            <w:r>
              <w:rPr>
                <w:rFonts w:ascii="Century Gothic" w:hAnsi="Century Gothic" w:cs="Arial"/>
                <w:b/>
              </w:rPr>
              <w:t xml:space="preserve"> </w:t>
            </w:r>
            <w:r w:rsidR="009140F6">
              <w:rPr>
                <w:rFonts w:ascii="Century Gothic" w:hAnsi="Century Gothic" w:cs="Arial"/>
                <w:b/>
              </w:rPr>
              <w:t>8</w:t>
            </w:r>
            <w:r w:rsidR="00895664" w:rsidRPr="00071BF7">
              <w:rPr>
                <w:rFonts w:ascii="Century Gothic" w:hAnsi="Century Gothic" w:cs="Arial"/>
                <w:b/>
              </w:rPr>
              <w:t>%</w:t>
            </w:r>
            <w:r w:rsidR="00895664">
              <w:rPr>
                <w:rFonts w:ascii="Century Gothic" w:hAnsi="Century Gothic" w:cs="Arial"/>
                <w:b/>
              </w:rPr>
              <w:br/>
            </w:r>
            <w:r w:rsidR="009140F6">
              <w:rPr>
                <w:rFonts w:ascii="Arial" w:hAnsi="Arial" w:cs="Arial"/>
                <w:i/>
                <w:color w:val="4A442A"/>
                <w:sz w:val="20"/>
                <w:szCs w:val="20"/>
              </w:rPr>
              <w:t>Offer expires 12/24</w:t>
            </w:r>
          </w:p>
          <w:p w:rsidR="0067495F" w:rsidRDefault="0067495F" w:rsidP="009140F6">
            <w:pPr>
              <w:pStyle w:val="ListParagraph"/>
              <w:spacing w:after="0"/>
              <w:ind w:left="57"/>
              <w:jc w:val="center"/>
              <w:rPr>
                <w:rFonts w:ascii="Georgia" w:hAnsi="Georgia" w:cs="Arial"/>
                <w:i/>
                <w:color w:val="C00000"/>
                <w:sz w:val="16"/>
                <w:szCs w:val="16"/>
              </w:rPr>
            </w:pPr>
            <w:r w:rsidRPr="0067495F">
              <w:rPr>
                <w:rFonts w:ascii="Georgia" w:hAnsi="Georgia" w:cs="Arial"/>
                <w:i/>
                <w:color w:val="C00000"/>
                <w:sz w:val="16"/>
                <w:szCs w:val="16"/>
              </w:rPr>
              <w:t>Logan’s Bucks expire 2/10/12</w:t>
            </w:r>
          </w:p>
          <w:p w:rsidR="0067495F" w:rsidRPr="0067495F" w:rsidRDefault="0067495F" w:rsidP="009140F6">
            <w:pPr>
              <w:pStyle w:val="ListParagraph"/>
              <w:spacing w:after="0"/>
              <w:ind w:left="57"/>
              <w:jc w:val="center"/>
              <w:rPr>
                <w:rFonts w:ascii="Georgia" w:hAnsi="Georgia" w:cs="Arial"/>
                <w:i/>
                <w:color w:val="C00000"/>
                <w:sz w:val="16"/>
                <w:szCs w:val="16"/>
              </w:rPr>
            </w:pPr>
            <w:r>
              <w:rPr>
                <w:rFonts w:ascii="Georgia" w:hAnsi="Georgia" w:cs="Arial"/>
                <w:i/>
                <w:color w:val="C00000"/>
                <w:sz w:val="16"/>
                <w:szCs w:val="16"/>
              </w:rPr>
              <w:t>Not valid in NC, SC, Augusta GA)</w:t>
            </w:r>
          </w:p>
        </w:tc>
        <w:tc>
          <w:tcPr>
            <w:tcW w:w="2880" w:type="dxa"/>
            <w:vAlign w:val="bottom"/>
          </w:tcPr>
          <w:p w:rsidR="00DB44FD" w:rsidRPr="00790C8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32" type="#_x0000_t75" style="position:absolute;left:0;text-align:left;margin-left:2.55pt;margin-top:.7pt;width:135pt;height:57.1pt;z-index:6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790C8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B44FD" w:rsidRPr="00216A88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87421" w:rsidRDefault="009A13CD" w:rsidP="00693D13">
            <w:pPr>
              <w:pStyle w:val="ListParagraph"/>
              <w:spacing w:before="120" w:after="0"/>
              <w:ind w:left="0"/>
              <w:jc w:val="center"/>
              <w:rPr>
                <w:rFonts w:ascii="Arial" w:hAnsi="Arial" w:cs="Arial"/>
                <w:b/>
                <w:color w:val="4A442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A442A"/>
                <w:sz w:val="32"/>
                <w:szCs w:val="32"/>
              </w:rPr>
              <w:t>Jiffy</w:t>
            </w:r>
            <w:r w:rsidRPr="009A13CD">
              <w:rPr>
                <w:rFonts w:ascii="Arial" w:hAnsi="Arial" w:cs="Arial"/>
                <w:color w:val="4A442A"/>
                <w:sz w:val="32"/>
                <w:szCs w:val="32"/>
              </w:rPr>
              <w:t>lube</w:t>
            </w:r>
            <w:r w:rsidR="00211A31">
              <w:rPr>
                <w:rFonts w:ascii="Arial" w:hAnsi="Arial" w:cs="Arial"/>
                <w:b/>
                <w:color w:val="4A442A"/>
                <w:sz w:val="32"/>
                <w:szCs w:val="32"/>
              </w:rPr>
              <w:br/>
            </w:r>
            <w:r w:rsidR="00895664" w:rsidRPr="00211A31">
              <w:rPr>
                <w:rFonts w:ascii="Arial" w:hAnsi="Arial" w:cs="Arial"/>
                <w:b/>
                <w:color w:val="4A442A"/>
                <w:sz w:val="20"/>
                <w:szCs w:val="20"/>
              </w:rPr>
              <w:t xml:space="preserve">$5 </w:t>
            </w:r>
            <w:r w:rsidR="00087421">
              <w:rPr>
                <w:rFonts w:ascii="Arial" w:hAnsi="Arial" w:cs="Arial"/>
                <w:b/>
                <w:color w:val="4A442A"/>
                <w:sz w:val="20"/>
                <w:szCs w:val="20"/>
              </w:rPr>
              <w:t>Off Coupon</w:t>
            </w:r>
          </w:p>
          <w:p w:rsidR="00211A31" w:rsidRDefault="00087421" w:rsidP="00211A31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A442A"/>
                <w:sz w:val="20"/>
                <w:szCs w:val="20"/>
              </w:rPr>
              <w:t>3% ScripReward Bonus</w:t>
            </w:r>
            <w:r w:rsidR="00211A31">
              <w:rPr>
                <w:rFonts w:ascii="Arial" w:hAnsi="Arial" w:cs="Arial"/>
                <w:color w:val="4A442A"/>
                <w:sz w:val="20"/>
                <w:szCs w:val="20"/>
              </w:rPr>
              <w:t xml:space="preserve"> </w:t>
            </w:r>
          </w:p>
          <w:p w:rsidR="00211A31" w:rsidRDefault="00E96659" w:rsidP="00693D13">
            <w:pPr>
              <w:pStyle w:val="ListParagraph"/>
              <w:spacing w:before="120"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noProof/>
              </w:rPr>
              <w:pict>
                <v:shape id="_x0000_i1027" type="#_x0000_t75" style="width:82.2pt;height:51.6pt">
                  <v:imagedata r:id="rId11" o:title="Jifffylube284x176"/>
                </v:shape>
              </w:pict>
            </w:r>
          </w:p>
          <w:p w:rsidR="00211A31" w:rsidRPr="00F91A77" w:rsidRDefault="00211A31" w:rsidP="00790C8D">
            <w:pPr>
              <w:pStyle w:val="BodyText1"/>
              <w:spacing w:line="276" w:lineRule="auto"/>
              <w:jc w:val="center"/>
              <w:rPr>
                <w:rFonts w:ascii="Century Gothic" w:hAnsi="Century Gothic" w:cs="Arial"/>
                <w:b w:val="0"/>
                <w:color w:val="4A442A"/>
                <w:sz w:val="12"/>
                <w:szCs w:val="12"/>
              </w:rPr>
            </w:pPr>
          </w:p>
          <w:p w:rsidR="002D6FEA" w:rsidRPr="00897411" w:rsidRDefault="009A13CD" w:rsidP="002D6FEA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Holiday </w:t>
            </w:r>
            <w:r w:rsidR="002D6FEA" w:rsidRPr="00897411">
              <w:rPr>
                <w:rFonts w:ascii="Century Gothic" w:hAnsi="Century Gothic" w:cs="Arial"/>
                <w:b/>
                <w:color w:val="000000"/>
              </w:rPr>
              <w:t xml:space="preserve">ScripReward </w:t>
            </w:r>
            <w:r w:rsidR="00593697" w:rsidRPr="00897411">
              <w:rPr>
                <w:rFonts w:ascii="Century Gothic" w:hAnsi="Century Gothic" w:cs="Arial"/>
                <w:b/>
                <w:color w:val="000000"/>
              </w:rPr>
              <w:t xml:space="preserve">Total </w:t>
            </w:r>
            <w:r w:rsidR="002D6FEA" w:rsidRPr="00897411">
              <w:rPr>
                <w:rFonts w:ascii="Century Gothic" w:hAnsi="Century Gothic" w:cs="Arial"/>
                <w:b/>
                <w:color w:val="000000"/>
              </w:rPr>
              <w:t>12%</w:t>
            </w:r>
          </w:p>
          <w:p w:rsidR="002D6FEA" w:rsidRPr="00790C8D" w:rsidRDefault="002D6FEA" w:rsidP="002D6FEA">
            <w:pPr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4"/>
                <w:szCs w:val="14"/>
              </w:rPr>
            </w:pPr>
            <w:r w:rsidRPr="00790C8D">
              <w:rPr>
                <w:rFonts w:ascii="Century Gothic" w:hAnsi="Century Gothic" w:cs="Arial"/>
                <w:i/>
                <w:sz w:val="18"/>
                <w:szCs w:val="18"/>
              </w:rPr>
              <w:t>Offer Expires 12/31</w:t>
            </w:r>
          </w:p>
          <w:p w:rsidR="003C5935" w:rsidRPr="00790C8D" w:rsidRDefault="003C5935" w:rsidP="002D6FEA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vAlign w:val="bottom"/>
          </w:tcPr>
          <w:p w:rsidR="001D2C73" w:rsidRPr="00216A88" w:rsidRDefault="00E96659" w:rsidP="001D2C7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pict>
                <v:shape id="_x0000_s1035" type="#_x0000_t75" style="position:absolute;margin-left:3.3pt;margin-top:1.1pt;width:135pt;height:57.1pt;z-index:9;mso-position-horizontal-relative:text;mso-position-vertical-relative:text">
                  <v:imagedata r:id="rId8" o:title="cltgifts_lights_glow"/>
                </v:shape>
              </w:pict>
            </w:r>
          </w:p>
          <w:p w:rsidR="001D2C73" w:rsidRPr="00216A88" w:rsidRDefault="001D2C73" w:rsidP="001D2C73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D2C73" w:rsidRPr="00216A88" w:rsidRDefault="001D2C73" w:rsidP="001D2C7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263F09" w:rsidRPr="003F66AF" w:rsidRDefault="009A13CD" w:rsidP="00693D13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Smart &amp; Final </w:t>
            </w:r>
          </w:p>
          <w:p w:rsidR="00263F09" w:rsidRPr="00263F09" w:rsidRDefault="00263F09" w:rsidP="00263F09">
            <w:pPr>
              <w:jc w:val="center"/>
              <w:rPr>
                <w:b/>
                <w:sz w:val="16"/>
                <w:szCs w:val="16"/>
              </w:rPr>
            </w:pPr>
          </w:p>
          <w:p w:rsidR="00263F09" w:rsidRPr="00C5246E" w:rsidRDefault="00263F09" w:rsidP="00263F09">
            <w:pPr>
              <w:jc w:val="center"/>
              <w:rPr>
                <w:b/>
              </w:rPr>
            </w:pPr>
            <w:r w:rsidRPr="00C5246E">
              <w:rPr>
                <w:b/>
              </w:rPr>
              <w:t>2% Bonus ScripReward</w:t>
            </w:r>
          </w:p>
          <w:p w:rsidR="00263F09" w:rsidRPr="00A9461B" w:rsidRDefault="00263F09" w:rsidP="00263F09">
            <w:pPr>
              <w:jc w:val="center"/>
              <w:rPr>
                <w:i/>
              </w:rPr>
            </w:pPr>
          </w:p>
          <w:p w:rsidR="00593697" w:rsidRPr="00BA4A8B" w:rsidRDefault="00E96659" w:rsidP="00263F09">
            <w:pPr>
              <w:pStyle w:val="BodyText1"/>
              <w:spacing w:before="40" w:line="276" w:lineRule="auto"/>
              <w:jc w:val="center"/>
              <w:rPr>
                <w:rFonts w:ascii="Arial" w:hAnsi="Arial" w:cs="Arial"/>
                <w:b w:val="0"/>
                <w:color w:val="4A442A"/>
                <w:sz w:val="12"/>
                <w:szCs w:val="12"/>
                <w:vertAlign w:val="subscript"/>
              </w:rPr>
            </w:pPr>
            <w:r>
              <w:rPr>
                <w:noProof/>
              </w:rPr>
              <w:pict>
                <v:shape id="_x0000_i1028" type="#_x0000_t75" style="width:88.2pt;height:55.8pt">
                  <v:imagedata r:id="rId12" o:title="SmartFinal25190X119"/>
                </v:shape>
              </w:pict>
            </w:r>
          </w:p>
          <w:p w:rsidR="00790C8D" w:rsidRDefault="00790C8D" w:rsidP="00790C8D">
            <w:pPr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2"/>
                <w:szCs w:val="12"/>
                <w:vertAlign w:val="subscript"/>
              </w:rPr>
            </w:pPr>
          </w:p>
          <w:p w:rsidR="00790C8D" w:rsidRPr="00790C8D" w:rsidRDefault="00790C8D" w:rsidP="00790C8D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790C8D">
              <w:rPr>
                <w:rFonts w:ascii="Century Gothic" w:hAnsi="Century Gothic" w:cs="Arial"/>
                <w:b/>
                <w:color w:val="000000"/>
              </w:rPr>
              <w:t xml:space="preserve">Holiday ScripReward </w:t>
            </w:r>
            <w:r w:rsidR="00593697">
              <w:rPr>
                <w:rFonts w:ascii="Century Gothic" w:hAnsi="Century Gothic" w:cs="Arial"/>
                <w:b/>
                <w:color w:val="000000"/>
              </w:rPr>
              <w:t xml:space="preserve">Total </w:t>
            </w:r>
            <w:r w:rsidR="00693D13">
              <w:rPr>
                <w:rFonts w:ascii="Century Gothic" w:hAnsi="Century Gothic" w:cs="Arial"/>
                <w:b/>
                <w:color w:val="000000"/>
              </w:rPr>
              <w:t>5</w:t>
            </w:r>
            <w:r w:rsidRPr="00790C8D">
              <w:rPr>
                <w:rFonts w:ascii="Century Gothic" w:hAnsi="Century Gothic" w:cs="Arial"/>
                <w:b/>
                <w:color w:val="000000"/>
              </w:rPr>
              <w:t>%</w:t>
            </w:r>
          </w:p>
          <w:p w:rsidR="00693D13" w:rsidRPr="00790C8D" w:rsidRDefault="00693D13" w:rsidP="00693D13">
            <w:pPr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4"/>
                <w:szCs w:val="14"/>
              </w:rPr>
            </w:pPr>
            <w:r w:rsidRPr="00790C8D">
              <w:rPr>
                <w:rFonts w:ascii="Century Gothic" w:hAnsi="Century Gothic" w:cs="Arial"/>
                <w:i/>
                <w:sz w:val="18"/>
                <w:szCs w:val="18"/>
              </w:rPr>
              <w:t>Offer Expires 12/31</w:t>
            </w:r>
          </w:p>
          <w:p w:rsidR="002D6FEA" w:rsidRPr="00790C8D" w:rsidRDefault="002D6FEA" w:rsidP="002D6FEA">
            <w:pPr>
              <w:ind w:left="72" w:right="72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</w:p>
          <w:p w:rsidR="003C5935" w:rsidRPr="00790C8D" w:rsidRDefault="003C5935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vAlign w:val="bottom"/>
          </w:tcPr>
          <w:p w:rsidR="00DB44FD" w:rsidRPr="00790C8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36" type="#_x0000_t75" style="position:absolute;left:0;text-align:left;margin-left:3.9pt;margin-top:.5pt;width:135pt;height:57.1pt;z-index:10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790C8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351CFC" w:rsidRDefault="00351CFC" w:rsidP="00351CFC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263F09" w:rsidRPr="00693D13" w:rsidRDefault="00351CFC" w:rsidP="00351CFC">
            <w:pPr>
              <w:pStyle w:val="NormalWeb"/>
              <w:spacing w:before="120" w:after="0"/>
              <w:ind w:righ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Men’s Wearhouse</w:t>
            </w:r>
          </w:p>
          <w:p w:rsidR="00351CFC" w:rsidRPr="00351CFC" w:rsidRDefault="00351CFC" w:rsidP="00351CFC">
            <w:pPr>
              <w:pStyle w:val="NormalWeb"/>
              <w:spacing w:before="40"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1CF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50% Bonus Coupon </w:t>
            </w:r>
          </w:p>
          <w:p w:rsidR="00263F09" w:rsidRDefault="00351CFC" w:rsidP="00351CFC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rFonts w:ascii="Arial" w:hAnsi="Arial" w:cs="Arial"/>
                <w:color w:val="4A442A"/>
                <w:sz w:val="20"/>
                <w:szCs w:val="20"/>
              </w:rPr>
              <w:t xml:space="preserve">with $25 </w:t>
            </w:r>
            <w:r w:rsidRPr="00A9461B">
              <w:rPr>
                <w:rFonts w:ascii="Arial" w:hAnsi="Arial" w:cs="Arial"/>
                <w:color w:val="4A442A"/>
                <w:sz w:val="20"/>
                <w:szCs w:val="20"/>
              </w:rPr>
              <w:t>card purchase</w:t>
            </w:r>
          </w:p>
          <w:p w:rsidR="00790C8D" w:rsidRPr="00351CFC" w:rsidRDefault="00E96659" w:rsidP="00351CFC">
            <w:pPr>
              <w:pStyle w:val="BodyText1"/>
              <w:spacing w:before="120" w:line="276" w:lineRule="auto"/>
              <w:jc w:val="center"/>
              <w:rPr>
                <w:rFonts w:ascii="Century Gothic" w:hAnsi="Century Gothic" w:cs="Arial"/>
                <w:b w:val="0"/>
                <w:color w:val="4A442A"/>
                <w:sz w:val="12"/>
                <w:szCs w:val="12"/>
              </w:rPr>
            </w:pPr>
            <w:r>
              <w:rPr>
                <w:noProof/>
              </w:rPr>
              <w:pict>
                <v:shape id="Picture 2" o:spid="_x0000_i1029" type="#_x0000_t75" alt="Description: Men's Wearhouse" style="width:69pt;height:60pt;visibility:visible;mso-wrap-style:square">
                  <v:imagedata r:id="rId13" o:title="Men's Wearhouse"/>
                </v:shape>
              </w:pict>
            </w:r>
          </w:p>
          <w:p w:rsidR="00693D13" w:rsidRPr="00351CFC" w:rsidRDefault="00693D13" w:rsidP="00790C8D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  <w:sz w:val="12"/>
                <w:szCs w:val="12"/>
              </w:rPr>
            </w:pPr>
          </w:p>
          <w:p w:rsidR="00790C8D" w:rsidRPr="00790C8D" w:rsidRDefault="00374242" w:rsidP="00790C8D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ScripReward </w:t>
            </w:r>
            <w:r w:rsidR="00351CFC">
              <w:rPr>
                <w:rFonts w:ascii="Century Gothic" w:hAnsi="Century Gothic" w:cs="Arial"/>
                <w:b/>
                <w:color w:val="000000"/>
              </w:rPr>
              <w:t>7</w:t>
            </w:r>
            <w:r w:rsidR="00790C8D" w:rsidRPr="00790C8D">
              <w:rPr>
                <w:rFonts w:ascii="Century Gothic" w:hAnsi="Century Gothic" w:cs="Arial"/>
                <w:b/>
                <w:color w:val="000000"/>
              </w:rPr>
              <w:t>%</w:t>
            </w:r>
          </w:p>
          <w:p w:rsidR="00790C8D" w:rsidRDefault="00790C8D" w:rsidP="00790C8D">
            <w:pPr>
              <w:ind w:left="72" w:right="72"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790C8D">
              <w:rPr>
                <w:rFonts w:ascii="Century Gothic" w:hAnsi="Century Gothic" w:cs="Arial"/>
                <w:i/>
                <w:sz w:val="18"/>
                <w:szCs w:val="18"/>
              </w:rPr>
              <w:t>Offer Expires 12/</w:t>
            </w:r>
            <w:r w:rsidR="00263F09">
              <w:rPr>
                <w:rFonts w:ascii="Century Gothic" w:hAnsi="Century Gothic" w:cs="Arial"/>
                <w:i/>
                <w:sz w:val="18"/>
                <w:szCs w:val="18"/>
              </w:rPr>
              <w:t>24</w:t>
            </w:r>
          </w:p>
          <w:p w:rsidR="00351CFC" w:rsidRPr="0067495F" w:rsidRDefault="00351CFC" w:rsidP="00790C8D">
            <w:pPr>
              <w:ind w:left="72" w:right="72"/>
              <w:jc w:val="center"/>
              <w:rPr>
                <w:rFonts w:ascii="Georgia" w:hAnsi="Georgia" w:cs="Arial"/>
                <w:i/>
                <w:color w:val="C00000"/>
                <w:sz w:val="16"/>
                <w:szCs w:val="16"/>
              </w:rPr>
            </w:pPr>
            <w:r w:rsidRPr="0067495F">
              <w:rPr>
                <w:rFonts w:ascii="Georgia" w:hAnsi="Georgia" w:cs="Arial"/>
                <w:i/>
                <w:color w:val="C00000"/>
                <w:sz w:val="16"/>
                <w:szCs w:val="16"/>
              </w:rPr>
              <w:t>Coupon applies to single item</w:t>
            </w:r>
          </w:p>
          <w:p w:rsidR="003C5935" w:rsidRPr="00351CFC" w:rsidRDefault="00351CFC" w:rsidP="00DB44FD">
            <w:pPr>
              <w:ind w:left="72" w:right="72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7495F">
              <w:rPr>
                <w:rFonts w:ascii="Georgia" w:hAnsi="Georgia"/>
                <w:i/>
                <w:color w:val="C00000"/>
                <w:sz w:val="16"/>
                <w:szCs w:val="16"/>
              </w:rPr>
              <w:t>Until 12/31</w:t>
            </w:r>
          </w:p>
        </w:tc>
      </w:tr>
      <w:tr w:rsidR="003C5935" w:rsidRPr="00DB44FD" w:rsidTr="00F871DC">
        <w:trPr>
          <w:cantSplit/>
          <w:trHeight w:hRule="exact" w:val="5040"/>
          <w:jc w:val="center"/>
        </w:trPr>
        <w:tc>
          <w:tcPr>
            <w:tcW w:w="2880" w:type="dxa"/>
            <w:vAlign w:val="bottom"/>
          </w:tcPr>
          <w:p w:rsidR="00DB44FD" w:rsidRPr="00DB44FD" w:rsidRDefault="00E96659" w:rsidP="00DB44FD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27" type="#_x0000_t75" style="position:absolute;left:0;text-align:left;margin-left:4.8pt;margin-top:4.7pt;width:135pt;height:57.1pt;z-index:1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</w:p>
          <w:p w:rsidR="00BA4A8B" w:rsidRPr="00897411" w:rsidRDefault="00BA4A8B" w:rsidP="003565DC">
            <w:pPr>
              <w:pStyle w:val="PlainText"/>
              <w:spacing w:before="120" w:line="276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97411">
              <w:rPr>
                <w:rFonts w:ascii="Arial" w:hAnsi="Arial" w:cs="Arial"/>
                <w:b/>
                <w:color w:val="000000"/>
                <w:sz w:val="32"/>
                <w:szCs w:val="32"/>
              </w:rPr>
              <w:t>Hallmark</w:t>
            </w:r>
          </w:p>
          <w:p w:rsidR="00BA4A8B" w:rsidRPr="00897411" w:rsidRDefault="00BA4A8B" w:rsidP="0076750A">
            <w:pPr>
              <w:pStyle w:val="PlainText"/>
              <w:spacing w:before="40" w:line="276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897411">
              <w:rPr>
                <w:rFonts w:ascii="Arial" w:hAnsi="Arial" w:cs="Arial"/>
                <w:b/>
                <w:color w:val="000000"/>
                <w:sz w:val="20"/>
                <w:szCs w:val="20"/>
              </w:rPr>
              <w:t>1% Bonus ScripReward</w:t>
            </w:r>
          </w:p>
          <w:p w:rsidR="00BA4A8B" w:rsidRPr="00231778" w:rsidRDefault="00BA4A8B" w:rsidP="00BA4A8B">
            <w:pPr>
              <w:ind w:left="72" w:right="72"/>
              <w:jc w:val="center"/>
              <w:rPr>
                <w:rFonts w:ascii="Century Gothic" w:hAnsi="Century Gothic" w:cs="Tahoma"/>
                <w:b/>
                <w:sz w:val="12"/>
                <w:szCs w:val="12"/>
              </w:rPr>
            </w:pPr>
          </w:p>
          <w:p w:rsidR="00BA4A8B" w:rsidRPr="00071BF7" w:rsidRDefault="009717A5" w:rsidP="003565DC">
            <w:pPr>
              <w:spacing w:before="120"/>
              <w:ind w:left="72" w:right="72"/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sz w:val="22"/>
                <w:szCs w:val="22"/>
              </w:rPr>
              <w:pict>
                <v:shape id="_x0000_i1030" type="#_x0000_t75" style="width:87pt;height:55.2pt">
                  <v:imagedata r:id="rId14" o:title="hallmarkGeneric190X119"/>
                </v:shape>
              </w:pict>
            </w:r>
          </w:p>
          <w:p w:rsidR="00BA4A8B" w:rsidRPr="00593697" w:rsidRDefault="00BA4A8B" w:rsidP="00BA4A8B">
            <w:pPr>
              <w:ind w:left="72" w:right="7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:rsidR="00BA4A8B" w:rsidRDefault="00BA4A8B" w:rsidP="00897411">
            <w:pPr>
              <w:spacing w:before="120"/>
              <w:ind w:right="-144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 xml:space="preserve">Total </w:t>
            </w:r>
            <w:r w:rsidR="0076750A">
              <w:rPr>
                <w:rFonts w:ascii="Century Gothic" w:hAnsi="Century Gothic" w:cs="Arial"/>
                <w:b/>
              </w:rPr>
              <w:t>5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3C5935" w:rsidRPr="00DB44FD" w:rsidRDefault="00BA4A8B" w:rsidP="00BA4A8B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12/24</w:t>
            </w:r>
          </w:p>
        </w:tc>
        <w:tc>
          <w:tcPr>
            <w:tcW w:w="2880" w:type="dxa"/>
            <w:vAlign w:val="bottom"/>
          </w:tcPr>
          <w:p w:rsidR="00DB44FD" w:rsidRPr="00DB44F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28" type="#_x0000_t75" style="position:absolute;left:0;text-align:left;margin-left:5.1pt;margin-top:5.05pt;width:135pt;height:57.1pt;z-index:2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76750A" w:rsidRPr="00897411" w:rsidRDefault="0076750A" w:rsidP="003565DC">
            <w:pPr>
              <w:pStyle w:val="BodyText1"/>
              <w:spacing w:before="120" w:line="276" w:lineRule="auto"/>
              <w:ind w:left="-33" w:firstLine="33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97411">
              <w:rPr>
                <w:rFonts w:ascii="Arial" w:hAnsi="Arial" w:cs="Arial"/>
                <w:color w:val="000000"/>
                <w:sz w:val="32"/>
                <w:szCs w:val="32"/>
              </w:rPr>
              <w:t>Steak’n Shake</w:t>
            </w:r>
          </w:p>
          <w:p w:rsidR="00C5246E" w:rsidRDefault="0076750A" w:rsidP="003565DC">
            <w:pPr>
              <w:pStyle w:val="BodyText1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7411">
              <w:rPr>
                <w:rFonts w:ascii="Arial" w:hAnsi="Arial" w:cs="Arial"/>
                <w:color w:val="000000"/>
                <w:sz w:val="20"/>
                <w:szCs w:val="20"/>
              </w:rPr>
              <w:t xml:space="preserve">Free $5 Certificate </w:t>
            </w:r>
          </w:p>
          <w:p w:rsidR="003C5935" w:rsidRPr="00C5246E" w:rsidRDefault="0076750A" w:rsidP="003565DC">
            <w:pPr>
              <w:pStyle w:val="BodyText1"/>
              <w:spacing w:line="276" w:lineRule="auto"/>
              <w:jc w:val="center"/>
              <w:rPr>
                <w:rFonts w:ascii="Arial" w:hAnsi="Arial" w:cs="Arial"/>
                <w:b w:val="0"/>
                <w:color w:val="4A442A"/>
                <w:sz w:val="20"/>
                <w:szCs w:val="20"/>
              </w:rPr>
            </w:pPr>
            <w:r w:rsidRPr="00C5246E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with $20 in Gift Cards</w:t>
            </w:r>
          </w:p>
          <w:p w:rsidR="009D067A" w:rsidRDefault="009717A5" w:rsidP="009D067A">
            <w:pPr>
              <w:pStyle w:val="BodyText1"/>
              <w:spacing w:before="40" w:line="276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Picture 1" o:spid="_x0000_i1031" type="#_x0000_t75" alt="Description: Steak 'n Shake" style="width:80.4pt;height:64.8pt;visibility:visible;mso-wrap-style:square">
                  <v:imagedata r:id="rId15" o:title="Steak 'n Shake"/>
                </v:shape>
              </w:pict>
            </w:r>
          </w:p>
          <w:p w:rsidR="009D067A" w:rsidRPr="009D067A" w:rsidRDefault="009D067A" w:rsidP="009D067A">
            <w:pPr>
              <w:spacing w:before="60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9D067A">
              <w:rPr>
                <w:rFonts w:ascii="Century Gothic" w:hAnsi="Century Gothic" w:cs="Arial"/>
                <w:b/>
                <w:color w:val="000000"/>
              </w:rPr>
              <w:t>ScripReward 8%</w:t>
            </w:r>
          </w:p>
          <w:p w:rsidR="0067495F" w:rsidRDefault="009D067A" w:rsidP="0067495F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9D067A">
              <w:rPr>
                <w:rFonts w:ascii="Century Gothic" w:hAnsi="Century Gothic"/>
                <w:i/>
                <w:sz w:val="18"/>
                <w:szCs w:val="18"/>
              </w:rPr>
              <w:t>Offer Expires 12/</w:t>
            </w:r>
            <w:r>
              <w:rPr>
                <w:rFonts w:ascii="Century Gothic" w:hAnsi="Century Gothic"/>
                <w:i/>
                <w:sz w:val="18"/>
                <w:szCs w:val="18"/>
              </w:rPr>
              <w:t>31</w:t>
            </w:r>
          </w:p>
          <w:p w:rsidR="0067495F" w:rsidRPr="0067495F" w:rsidRDefault="0067495F" w:rsidP="0067495F">
            <w:pPr>
              <w:jc w:val="center"/>
              <w:rPr>
                <w:rFonts w:ascii="Georgia" w:hAnsi="Georgia"/>
                <w:color w:val="C00000"/>
                <w:sz w:val="16"/>
                <w:szCs w:val="16"/>
              </w:rPr>
            </w:pPr>
            <w:r w:rsidRPr="0067495F">
              <w:rPr>
                <w:rFonts w:ascii="Georgia" w:hAnsi="Georgia"/>
                <w:color w:val="C00000"/>
                <w:sz w:val="16"/>
                <w:szCs w:val="16"/>
              </w:rPr>
              <w:t xml:space="preserve">(Coupons redeemable </w:t>
            </w:r>
          </w:p>
          <w:p w:rsidR="0067495F" w:rsidRPr="0067495F" w:rsidRDefault="0067495F" w:rsidP="0067495F">
            <w:pPr>
              <w:jc w:val="center"/>
              <w:rPr>
                <w:rFonts w:ascii="Georgia" w:hAnsi="Georgia"/>
                <w:color w:val="C00000"/>
                <w:sz w:val="16"/>
                <w:szCs w:val="16"/>
              </w:rPr>
            </w:pPr>
            <w:r w:rsidRPr="0067495F">
              <w:rPr>
                <w:rFonts w:ascii="Georgia" w:hAnsi="Georgia"/>
                <w:color w:val="C00000"/>
                <w:sz w:val="16"/>
                <w:szCs w:val="16"/>
              </w:rPr>
              <w:t>through 2/28/12)</w:t>
            </w:r>
          </w:p>
          <w:p w:rsidR="009D067A" w:rsidRPr="009D067A" w:rsidRDefault="009D067A" w:rsidP="00225326">
            <w:pPr>
              <w:jc w:val="center"/>
              <w:rPr>
                <w:rFonts w:ascii="Century Gothic" w:hAnsi="Century Gothic"/>
                <w:i/>
                <w:sz w:val="32"/>
                <w:szCs w:val="32"/>
              </w:rPr>
            </w:pPr>
          </w:p>
        </w:tc>
        <w:tc>
          <w:tcPr>
            <w:tcW w:w="2880" w:type="dxa"/>
            <w:vAlign w:val="bottom"/>
          </w:tcPr>
          <w:p w:rsidR="00DB44FD" w:rsidRPr="00DB44F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29" type="#_x0000_t75" style="position:absolute;left:0;text-align:left;margin-left:3.1pt;margin-top:4.95pt;width:135pt;height:57.1pt;z-index:3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9D067A" w:rsidRPr="00225326" w:rsidRDefault="009D067A" w:rsidP="003565DC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25326">
              <w:rPr>
                <w:rFonts w:ascii="Arial" w:hAnsi="Arial" w:cs="Arial"/>
                <w:b/>
                <w:sz w:val="32"/>
                <w:szCs w:val="32"/>
              </w:rPr>
              <w:t>Rock Bottom</w:t>
            </w:r>
          </w:p>
          <w:p w:rsidR="009D067A" w:rsidRPr="00225326" w:rsidRDefault="009D067A" w:rsidP="00225326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5326">
              <w:rPr>
                <w:rFonts w:ascii="Arial" w:hAnsi="Arial" w:cs="Arial"/>
                <w:b/>
                <w:sz w:val="20"/>
                <w:szCs w:val="20"/>
              </w:rPr>
              <w:t xml:space="preserve">5% </w:t>
            </w:r>
            <w:r w:rsidR="00225326" w:rsidRPr="00225326">
              <w:rPr>
                <w:rFonts w:ascii="Arial" w:hAnsi="Arial" w:cs="Arial"/>
                <w:b/>
                <w:sz w:val="20"/>
                <w:szCs w:val="20"/>
              </w:rPr>
              <w:t xml:space="preserve">Bonus </w:t>
            </w:r>
            <w:r w:rsidRPr="00225326">
              <w:rPr>
                <w:rFonts w:ascii="Arial" w:hAnsi="Arial" w:cs="Arial"/>
                <w:b/>
                <w:sz w:val="20"/>
                <w:szCs w:val="20"/>
              </w:rPr>
              <w:t xml:space="preserve">ScripReward </w:t>
            </w: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9D067A" w:rsidRDefault="009717A5" w:rsidP="003565DC">
            <w:pPr>
              <w:spacing w:before="120"/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noProof/>
              </w:rPr>
              <w:pict>
                <v:shape id="_x0000_i1032" type="#_x0000_t75" style="width:88.2pt;height:55.2pt">
                  <v:imagedata r:id="rId16" o:title="rockbottom190x119"/>
                </v:shape>
              </w:pict>
            </w: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225326" w:rsidRDefault="00225326" w:rsidP="003565DC">
            <w:pPr>
              <w:ind w:left="72" w:right="72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>Total 11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9D067A" w:rsidRDefault="00225326" w:rsidP="00225326">
            <w:pPr>
              <w:spacing w:before="20"/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12/24</w:t>
            </w: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225326" w:rsidRDefault="00225326" w:rsidP="00225326">
            <w:pPr>
              <w:ind w:left="72" w:right="72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>Total 5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225326" w:rsidRDefault="00225326" w:rsidP="00225326">
            <w:pPr>
              <w:ind w:left="72" w:right="72"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:rsidR="009D067A" w:rsidRDefault="009D067A" w:rsidP="009D067A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3C5935" w:rsidRPr="00DB44FD" w:rsidRDefault="009D067A" w:rsidP="009D067A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A9461B">
              <w:rPr>
                <w:rFonts w:ascii="Arial" w:hAnsi="Arial" w:cs="Arial"/>
                <w:color w:val="4A442A"/>
                <w:sz w:val="20"/>
                <w:szCs w:val="20"/>
              </w:rPr>
              <w:t xml:space="preserve">Nov. 5 – Dec. 31 </w:t>
            </w:r>
            <w:r w:rsidRPr="00A9461B">
              <w:rPr>
                <w:rFonts w:ascii="Arial" w:hAnsi="Arial" w:cs="Arial"/>
                <w:i/>
                <w:color w:val="4A442A"/>
                <w:sz w:val="20"/>
                <w:szCs w:val="20"/>
              </w:rPr>
              <w:t>(Total ScripReward 11%)</w:t>
            </w:r>
          </w:p>
        </w:tc>
        <w:tc>
          <w:tcPr>
            <w:tcW w:w="2880" w:type="dxa"/>
            <w:vAlign w:val="bottom"/>
          </w:tcPr>
          <w:p w:rsidR="003C5935" w:rsidRPr="00DB44FD" w:rsidRDefault="00E96659" w:rsidP="003C5935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33" type="#_x0000_t75" style="position:absolute;left:0;text-align:left;margin-left:3.55pt;margin-top:1.4pt;width:135pt;height:57.1pt;z-index:7;mso-position-horizontal-relative:text;mso-position-vertical-relative:text">
                  <v:imagedata r:id="rId8" o:title="cltgifts_lights_glow"/>
                </v:shape>
              </w:pict>
            </w:r>
          </w:p>
          <w:p w:rsidR="003C5935" w:rsidRPr="00DB44FD" w:rsidRDefault="003C5935" w:rsidP="00225326">
            <w:pPr>
              <w:ind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3C5935" w:rsidRPr="00DB44FD" w:rsidRDefault="003C5935" w:rsidP="00225326">
            <w:pPr>
              <w:ind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225326" w:rsidRPr="00225326" w:rsidRDefault="00225326" w:rsidP="003565DC">
            <w:pPr>
              <w:pStyle w:val="ListParagraph"/>
              <w:spacing w:before="120" w:after="0"/>
              <w:ind w:left="0"/>
              <w:jc w:val="center"/>
              <w:rPr>
                <w:rFonts w:ascii="Arial" w:hAnsi="Arial" w:cs="Arial"/>
                <w:b/>
                <w:color w:val="4A442A"/>
                <w:sz w:val="32"/>
                <w:szCs w:val="32"/>
              </w:rPr>
            </w:pPr>
            <w:r w:rsidRPr="00225326">
              <w:rPr>
                <w:rFonts w:ascii="Arial" w:hAnsi="Arial" w:cs="Arial"/>
                <w:b/>
                <w:color w:val="4A442A"/>
                <w:sz w:val="32"/>
                <w:szCs w:val="32"/>
              </w:rPr>
              <w:t>Shutterfly</w:t>
            </w:r>
          </w:p>
          <w:p w:rsidR="00225326" w:rsidRDefault="00225326" w:rsidP="00560FDA">
            <w:pPr>
              <w:pStyle w:val="ListParagraph"/>
              <w:spacing w:before="80" w:after="0"/>
              <w:ind w:left="0"/>
              <w:jc w:val="center"/>
              <w:rPr>
                <w:rFonts w:ascii="Arial" w:hAnsi="Arial" w:cs="Arial"/>
                <w:b/>
                <w:color w:val="4A442A"/>
                <w:sz w:val="20"/>
                <w:szCs w:val="20"/>
              </w:rPr>
            </w:pPr>
            <w:r w:rsidRPr="00225326">
              <w:rPr>
                <w:rFonts w:ascii="Arial" w:hAnsi="Arial" w:cs="Arial"/>
                <w:b/>
                <w:color w:val="4A442A"/>
                <w:sz w:val="20"/>
                <w:szCs w:val="20"/>
              </w:rPr>
              <w:t>5% Bonus ScripReward</w:t>
            </w:r>
          </w:p>
          <w:p w:rsidR="00560FDA" w:rsidRPr="00225326" w:rsidRDefault="00560FDA" w:rsidP="00560FDA">
            <w:pPr>
              <w:pStyle w:val="ListParagraph"/>
              <w:spacing w:before="80" w:after="0"/>
              <w:ind w:left="0"/>
              <w:jc w:val="center"/>
              <w:rPr>
                <w:rFonts w:ascii="Arial" w:hAnsi="Arial" w:cs="Arial"/>
                <w:b/>
                <w:color w:val="4A442A"/>
                <w:sz w:val="16"/>
                <w:szCs w:val="16"/>
              </w:rPr>
            </w:pPr>
          </w:p>
          <w:p w:rsidR="00560FDA" w:rsidRDefault="009717A5" w:rsidP="00225326">
            <w:pPr>
              <w:pStyle w:val="ListParagraph"/>
              <w:spacing w:before="40"/>
              <w:ind w:left="0"/>
              <w:jc w:val="center"/>
              <w:rPr>
                <w:rFonts w:ascii="Arial" w:hAnsi="Arial" w:cs="Arial"/>
                <w:color w:val="4A442A"/>
                <w:sz w:val="16"/>
                <w:szCs w:val="16"/>
              </w:rPr>
            </w:pPr>
            <w:r>
              <w:rPr>
                <w:rFonts w:ascii="Arial" w:hAnsi="Arial" w:cs="Arial"/>
                <w:color w:val="4A442A"/>
                <w:sz w:val="16"/>
                <w:szCs w:val="16"/>
              </w:rPr>
              <w:pict>
                <v:shape id="_x0000_i1033" type="#_x0000_t75" style="width:88.2pt;height:55.8pt">
                  <v:imagedata r:id="rId17" o:title="Shutterfly165x105"/>
                </v:shape>
              </w:pict>
            </w:r>
          </w:p>
          <w:p w:rsidR="00225326" w:rsidRDefault="00225326" w:rsidP="00560FDA">
            <w:pPr>
              <w:spacing w:before="120"/>
              <w:ind w:right="72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>Total 14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225326" w:rsidRPr="00A9461B" w:rsidRDefault="00225326" w:rsidP="00225326">
            <w:pPr>
              <w:pStyle w:val="ListParagraph"/>
              <w:spacing w:before="4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9D067A">
              <w:rPr>
                <w:rFonts w:ascii="Century Gothic" w:hAnsi="Century Gothic"/>
                <w:i/>
                <w:sz w:val="18"/>
                <w:szCs w:val="18"/>
              </w:rPr>
              <w:t>Offer Expires 12/</w:t>
            </w:r>
            <w:r>
              <w:rPr>
                <w:rFonts w:ascii="Century Gothic" w:hAnsi="Century Gothic"/>
                <w:i/>
                <w:sz w:val="18"/>
                <w:szCs w:val="18"/>
              </w:rPr>
              <w:t>31</w:t>
            </w:r>
          </w:p>
          <w:p w:rsidR="003C5935" w:rsidRPr="00DB44FD" w:rsidRDefault="003C5935" w:rsidP="003C5935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vAlign w:val="bottom"/>
          </w:tcPr>
          <w:p w:rsidR="00DB44FD" w:rsidRPr="00DB44FD" w:rsidRDefault="00E96659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34" type="#_x0000_t75" style="position:absolute;left:0;text-align:left;margin-left:4.15pt;margin-top:1.65pt;width:135pt;height:57.1pt;z-index:8;mso-position-horizontal-relative:text;mso-position-vertical-relative:text">
                  <v:imagedata r:id="rId8" o:title="cltgifts_lights_glow"/>
                </v:shape>
              </w:pict>
            </w: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DB44FD" w:rsidRPr="00DB44FD" w:rsidRDefault="00DB44FD" w:rsidP="00DB44FD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560FDA" w:rsidRPr="00897411" w:rsidRDefault="00560FDA" w:rsidP="003565DC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0FDA">
              <w:rPr>
                <w:rFonts w:ascii="Arial" w:hAnsi="Arial" w:cs="Arial"/>
                <w:b/>
                <w:color w:val="4A442A"/>
                <w:sz w:val="28"/>
                <w:szCs w:val="28"/>
              </w:rPr>
              <w:t>Rocky Mt. Chocolate Factory</w:t>
            </w:r>
            <w:r>
              <w:rPr>
                <w:rFonts w:ascii="Arial" w:hAnsi="Arial" w:cs="Arial"/>
                <w:b/>
                <w:color w:val="4A442A"/>
                <w:sz w:val="28"/>
                <w:szCs w:val="28"/>
              </w:rPr>
              <w:br/>
            </w:r>
            <w:r w:rsidRPr="00897411">
              <w:rPr>
                <w:rFonts w:ascii="Arial" w:hAnsi="Arial" w:cs="Arial"/>
                <w:b/>
                <w:color w:val="000000"/>
                <w:sz w:val="20"/>
                <w:szCs w:val="20"/>
              </w:rPr>
              <w:t>2% Bonus ScripReward</w:t>
            </w:r>
          </w:p>
          <w:p w:rsidR="00560FDA" w:rsidRDefault="00560FDA" w:rsidP="00560FDA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560FDA" w:rsidRPr="00560FDA" w:rsidRDefault="009717A5" w:rsidP="00560FDA">
            <w:pPr>
              <w:ind w:left="72" w:right="72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Picture 8" o:spid="_x0000_i1034" type="#_x0000_t75" alt="Description: Rocky Mountain Chocolate Factory" style="width:84.6pt;height:54pt;visibility:visible;mso-wrap-style:square">
                  <v:imagedata r:id="rId18" o:title="Rocky Mountain Chocolate Factory"/>
                </v:shape>
              </w:pict>
            </w:r>
          </w:p>
          <w:p w:rsidR="00560FDA" w:rsidRPr="00560FDA" w:rsidRDefault="00560FDA" w:rsidP="00560FDA">
            <w:pPr>
              <w:ind w:left="72" w:right="72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560FDA" w:rsidRDefault="00560FDA" w:rsidP="00560FDA">
            <w:pPr>
              <w:ind w:left="72" w:right="72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>Total 14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3C5935" w:rsidRPr="00DB44FD" w:rsidRDefault="00560FDA" w:rsidP="00351CFC">
            <w:pPr>
              <w:pStyle w:val="ListParagraph"/>
              <w:spacing w:before="40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12/24</w:t>
            </w:r>
          </w:p>
        </w:tc>
      </w:tr>
      <w:tr w:rsidR="00673DFB" w:rsidRPr="00DB44FD" w:rsidTr="00DD4BAF">
        <w:trPr>
          <w:cantSplit/>
          <w:trHeight w:hRule="exact" w:val="5040"/>
          <w:jc w:val="center"/>
        </w:trPr>
        <w:tc>
          <w:tcPr>
            <w:tcW w:w="2880" w:type="dxa"/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lastRenderedPageBreak/>
              <w:pict>
                <v:shape id="_x0000_s1061" type="#_x0000_t75" style="position:absolute;left:0;text-align:left;margin-left:2.1pt;margin-top:.95pt;width:135pt;height:57.1pt;z-index:14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Default="00673DFB" w:rsidP="00DD4BAF">
            <w:pPr>
              <w:tabs>
                <w:tab w:val="left" w:pos="2850"/>
              </w:tabs>
              <w:jc w:val="center"/>
              <w:rPr>
                <w:rFonts w:ascii="Century Gothic" w:hAnsi="Century Gothic" w:cs="Arial"/>
                <w:b/>
                <w:color w:val="4A442A"/>
                <w:sz w:val="28"/>
                <w:szCs w:val="28"/>
              </w:rPr>
            </w:pPr>
          </w:p>
          <w:p w:rsidR="00673DFB" w:rsidRPr="00895664" w:rsidRDefault="00673DFB" w:rsidP="00DD4BAF">
            <w:pPr>
              <w:pStyle w:val="ListParagraph"/>
              <w:spacing w:before="120"/>
              <w:ind w:left="57"/>
              <w:jc w:val="center"/>
              <w:rPr>
                <w:rFonts w:ascii="Arial" w:hAnsi="Arial" w:cs="Arial"/>
                <w:color w:val="4A442A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color w:val="4A442A"/>
                <w:sz w:val="32"/>
                <w:szCs w:val="32"/>
              </w:rPr>
              <w:t>Journey</w:t>
            </w:r>
            <w:r w:rsidRPr="00895664">
              <w:rPr>
                <w:rFonts w:ascii="Arial" w:eastAsia="Times New Roman" w:hAnsi="Arial" w:cs="Arial"/>
                <w:b/>
                <w:color w:val="4A442A"/>
                <w:sz w:val="32"/>
                <w:szCs w:val="32"/>
              </w:rPr>
              <w:t>s</w:t>
            </w:r>
          </w:p>
          <w:p w:rsidR="00673DFB" w:rsidRPr="00374242" w:rsidRDefault="00673DFB" w:rsidP="00DD4BAF">
            <w:pPr>
              <w:pStyle w:val="ListParagraph"/>
              <w:spacing w:before="40" w:after="100" w:afterAutospacing="1"/>
              <w:ind w:left="0"/>
              <w:jc w:val="center"/>
              <w:rPr>
                <w:rFonts w:ascii="Century Gothic" w:hAnsi="Century Gothic" w:cs="Arial"/>
                <w:b/>
                <w:sz w:val="12"/>
                <w:szCs w:val="12"/>
              </w:rPr>
            </w:pPr>
            <w:r w:rsidRPr="00895664">
              <w:rPr>
                <w:rFonts w:ascii="Arial" w:hAnsi="Arial" w:cs="Arial"/>
                <w:b/>
                <w:color w:val="4A442A"/>
                <w:sz w:val="20"/>
                <w:szCs w:val="20"/>
              </w:rPr>
              <w:t>5% Bonus ScripReward</w:t>
            </w:r>
          </w:p>
          <w:p w:rsidR="00673DFB" w:rsidRPr="00374242" w:rsidRDefault="009717A5" w:rsidP="00DD4BAF">
            <w:pPr>
              <w:pStyle w:val="ListParagraph"/>
              <w:spacing w:before="40"/>
              <w:ind w:left="0"/>
              <w:jc w:val="center"/>
              <w:rPr>
                <w:rFonts w:ascii="Century Gothic" w:hAnsi="Century Gothic" w:cs="Arial"/>
                <w:b/>
                <w:sz w:val="12"/>
                <w:szCs w:val="12"/>
              </w:rPr>
            </w:pPr>
            <w:r>
              <w:rPr>
                <w:rFonts w:ascii="Century Gothic" w:hAnsi="Century Gothic" w:cs="Arial"/>
                <w:b/>
                <w:sz w:val="12"/>
                <w:szCs w:val="12"/>
              </w:rPr>
              <w:pict>
                <v:shape id="_x0000_i1035" type="#_x0000_t75" style="width:93pt;height:58.8pt">
                  <v:imagedata r:id="rId19" o:title="journeys286"/>
                </v:shape>
              </w:pict>
            </w:r>
          </w:p>
          <w:p w:rsidR="00673DFB" w:rsidRPr="002D6FEA" w:rsidRDefault="00673DFB" w:rsidP="00DD4BAF">
            <w:pPr>
              <w:pStyle w:val="ListParagraph"/>
              <w:spacing w:before="120" w:after="0"/>
              <w:ind w:left="57"/>
              <w:jc w:val="center"/>
              <w:rPr>
                <w:rFonts w:ascii="Century Gothic" w:hAnsi="Century Gothic" w:cs="Tahoma"/>
                <w:i/>
                <w:sz w:val="18"/>
                <w:szCs w:val="18"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br/>
              <w:t>Total 14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  <w:r>
              <w:rPr>
                <w:rFonts w:ascii="Century Gothic" w:hAnsi="Century Gothic" w:cs="Arial"/>
                <w:b/>
              </w:rPr>
              <w:br/>
            </w:r>
            <w:r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</w:t>
            </w:r>
            <w:r>
              <w:rPr>
                <w:rFonts w:ascii="Century Gothic" w:hAnsi="Century Gothic" w:cs="Arial"/>
                <w:i/>
                <w:sz w:val="18"/>
                <w:szCs w:val="18"/>
              </w:rPr>
              <w:t>31</w:t>
            </w:r>
          </w:p>
        </w:tc>
        <w:tc>
          <w:tcPr>
            <w:tcW w:w="2880" w:type="dxa"/>
            <w:vAlign w:val="bottom"/>
          </w:tcPr>
          <w:p w:rsidR="00673DFB" w:rsidRPr="00216A88" w:rsidRDefault="00E96659" w:rsidP="00DD4BA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pict>
                <v:shape id="_x0000_s1062" type="#_x0000_t75" style="position:absolute;margin-left:2.65pt;margin-top:1.3pt;width:135pt;height:57.1pt;z-index:15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216A88" w:rsidRDefault="00673DFB" w:rsidP="00DD4BAF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216A88" w:rsidRDefault="00673DFB" w:rsidP="00DD4B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73DFB" w:rsidRDefault="00673DFB" w:rsidP="00DD4BAF">
            <w:pPr>
              <w:pStyle w:val="ListParagraph"/>
              <w:spacing w:before="120" w:after="0"/>
              <w:ind w:left="360" w:hanging="360"/>
              <w:jc w:val="center"/>
              <w:rPr>
                <w:rFonts w:ascii="Arial" w:hAnsi="Arial" w:cs="Arial"/>
                <w:b/>
                <w:color w:val="4A442A"/>
                <w:sz w:val="20"/>
                <w:szCs w:val="20"/>
              </w:rPr>
            </w:pPr>
            <w:r w:rsidRPr="00895664">
              <w:rPr>
                <w:rFonts w:ascii="Arial" w:hAnsi="Arial" w:cs="Arial"/>
                <w:b/>
                <w:color w:val="4A442A"/>
                <w:sz w:val="32"/>
                <w:szCs w:val="32"/>
              </w:rPr>
              <w:t>Sears</w:t>
            </w:r>
          </w:p>
          <w:p w:rsidR="00673DFB" w:rsidRPr="003F66AF" w:rsidRDefault="00673DFB" w:rsidP="00DD4BAF">
            <w:pPr>
              <w:pStyle w:val="ListParagraph"/>
              <w:spacing w:after="0"/>
              <w:ind w:left="0" w:hanging="360"/>
              <w:jc w:val="center"/>
              <w:rPr>
                <w:rFonts w:ascii="Arial" w:hAnsi="Arial" w:cs="Arial"/>
                <w:i/>
                <w:color w:val="4A442A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4A442A"/>
                <w:sz w:val="20"/>
                <w:szCs w:val="20"/>
              </w:rPr>
              <w:br/>
            </w:r>
            <w:r w:rsidRPr="00895664">
              <w:rPr>
                <w:rFonts w:ascii="Arial" w:hAnsi="Arial" w:cs="Arial"/>
                <w:b/>
                <w:color w:val="4A442A"/>
                <w:sz w:val="20"/>
                <w:szCs w:val="20"/>
              </w:rPr>
              <w:t>3% Bonus ScripReward</w:t>
            </w:r>
            <w:r>
              <w:rPr>
                <w:rFonts w:ascii="Arial" w:hAnsi="Arial" w:cs="Arial"/>
                <w:color w:val="4A442A"/>
                <w:sz w:val="20"/>
                <w:szCs w:val="20"/>
              </w:rPr>
              <w:br/>
            </w:r>
          </w:p>
          <w:p w:rsidR="00673DFB" w:rsidRPr="003F66AF" w:rsidRDefault="009717A5" w:rsidP="00DD4BAF">
            <w:pPr>
              <w:pStyle w:val="ListParagraph"/>
              <w:spacing w:after="0"/>
              <w:ind w:left="0" w:hanging="360"/>
              <w:jc w:val="center"/>
              <w:rPr>
                <w:rFonts w:ascii="Arial" w:hAnsi="Arial" w:cs="Arial"/>
                <w:i/>
                <w:color w:val="4A442A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4A442A"/>
                <w:sz w:val="16"/>
                <w:szCs w:val="16"/>
              </w:rPr>
              <w:pict>
                <v:shape id="_x0000_i1036" type="#_x0000_t75" style="width:94.2pt;height:59.4pt">
                  <v:imagedata r:id="rId20" o:title="SearsHeroGiftCard-HiRes"/>
                </v:shape>
              </w:pict>
            </w:r>
          </w:p>
          <w:p w:rsidR="00673DFB" w:rsidRDefault="00673DFB" w:rsidP="00DD4BAF">
            <w:pPr>
              <w:pStyle w:val="ListParagraph"/>
              <w:spacing w:after="0"/>
              <w:ind w:left="57"/>
              <w:jc w:val="center"/>
              <w:rPr>
                <w:rFonts w:ascii="Century Gothic" w:hAnsi="Century Gothic" w:cs="Arial"/>
                <w:b/>
              </w:rPr>
            </w:pPr>
          </w:p>
          <w:p w:rsidR="00673DFB" w:rsidRPr="00211A31" w:rsidRDefault="00673DFB" w:rsidP="00DD4BAF">
            <w:pPr>
              <w:pStyle w:val="ListParagraph"/>
              <w:spacing w:after="0"/>
              <w:ind w:left="57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br/>
              <w:t>Total  7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  <w:r>
              <w:rPr>
                <w:rFonts w:ascii="Century Gothic" w:hAnsi="Century Gothic" w:cs="Arial"/>
                <w:b/>
              </w:rPr>
              <w:br/>
            </w:r>
            <w:r w:rsidRPr="00211A31">
              <w:rPr>
                <w:rFonts w:ascii="Arial" w:hAnsi="Arial" w:cs="Arial"/>
                <w:i/>
                <w:color w:val="4A442A"/>
                <w:sz w:val="20"/>
                <w:szCs w:val="20"/>
              </w:rPr>
              <w:t>Nov. 12 – Dec. 02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673DFB" w:rsidRPr="00790C8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63" type="#_x0000_t75" style="position:absolute;left:0;text-align:left;margin-left:2.55pt;margin-top:.7pt;width:135pt;height:57.1pt;z-index:16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216A88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673DFB" w:rsidRDefault="00673DFB" w:rsidP="00DD4BAF">
            <w:pPr>
              <w:pStyle w:val="ListParagraph"/>
              <w:spacing w:before="120"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211A31">
              <w:rPr>
                <w:rFonts w:ascii="Arial" w:hAnsi="Arial" w:cs="Arial"/>
                <w:b/>
                <w:color w:val="4A442A"/>
                <w:sz w:val="32"/>
                <w:szCs w:val="32"/>
              </w:rPr>
              <w:t>Brunswick</w:t>
            </w:r>
            <w:r>
              <w:rPr>
                <w:rFonts w:ascii="Arial" w:hAnsi="Arial" w:cs="Arial"/>
                <w:b/>
                <w:color w:val="4A442A"/>
                <w:sz w:val="32"/>
                <w:szCs w:val="32"/>
              </w:rPr>
              <w:br/>
            </w:r>
          </w:p>
          <w:p w:rsidR="00673DFB" w:rsidRDefault="00673DFB" w:rsidP="00DD4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 w:rsidRPr="00211A31">
              <w:rPr>
                <w:rFonts w:ascii="Arial" w:hAnsi="Arial" w:cs="Arial"/>
                <w:b/>
                <w:color w:val="4A442A"/>
                <w:sz w:val="20"/>
                <w:szCs w:val="20"/>
              </w:rPr>
              <w:t xml:space="preserve">$5 Bonus Certificate </w:t>
            </w:r>
            <w:r>
              <w:rPr>
                <w:rFonts w:ascii="Arial" w:hAnsi="Arial" w:cs="Arial"/>
                <w:color w:val="4A442A"/>
                <w:sz w:val="20"/>
                <w:szCs w:val="20"/>
              </w:rPr>
              <w:t xml:space="preserve">with </w:t>
            </w:r>
            <w:r w:rsidRPr="00A9461B">
              <w:rPr>
                <w:rFonts w:ascii="Arial" w:hAnsi="Arial" w:cs="Arial"/>
                <w:color w:val="4A442A"/>
                <w:sz w:val="20"/>
                <w:szCs w:val="20"/>
              </w:rPr>
              <w:t xml:space="preserve">$25 gift card purchase </w:t>
            </w:r>
          </w:p>
          <w:p w:rsidR="00673DFB" w:rsidRDefault="00673DFB" w:rsidP="00DD4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673DFB" w:rsidRDefault="009717A5" w:rsidP="00DD4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noProof/>
              </w:rPr>
              <w:pict>
                <v:shape id="Picture 4" o:spid="_x0000_i1037" type="#_x0000_t75" alt="Description: Brunswick Zone" style="width:125.4pt;height:45pt;visibility:visible;mso-wrap-style:square">
                  <v:imagedata r:id="rId21" o:title="Brunswick Zone"/>
                </v:shape>
              </w:pict>
            </w:r>
          </w:p>
          <w:p w:rsidR="00673DFB" w:rsidRPr="00F91A77" w:rsidRDefault="00673DFB" w:rsidP="00DD4BAF">
            <w:pPr>
              <w:pStyle w:val="BodyText1"/>
              <w:spacing w:line="276" w:lineRule="auto"/>
              <w:jc w:val="center"/>
              <w:rPr>
                <w:rFonts w:ascii="Century Gothic" w:hAnsi="Century Gothic" w:cs="Arial"/>
                <w:b w:val="0"/>
                <w:color w:val="4A442A"/>
                <w:sz w:val="12"/>
                <w:szCs w:val="12"/>
              </w:rPr>
            </w:pPr>
          </w:p>
          <w:p w:rsidR="00673DFB" w:rsidRPr="00897411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897411">
              <w:rPr>
                <w:rFonts w:ascii="Century Gothic" w:hAnsi="Century Gothic" w:cs="Arial"/>
                <w:b/>
                <w:color w:val="000000"/>
              </w:rPr>
              <w:t>ScripReward Total 12%</w:t>
            </w:r>
          </w:p>
          <w:p w:rsidR="00673DFB" w:rsidRPr="00790C8D" w:rsidRDefault="00673DFB" w:rsidP="00DD4BAF">
            <w:pPr>
              <w:spacing w:before="120"/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4"/>
                <w:szCs w:val="14"/>
              </w:rPr>
            </w:pPr>
            <w:r w:rsidRPr="00790C8D">
              <w:rPr>
                <w:rFonts w:ascii="Century Gothic" w:hAnsi="Century Gothic" w:cs="Arial"/>
                <w:i/>
                <w:sz w:val="18"/>
                <w:szCs w:val="18"/>
              </w:rPr>
              <w:t>Offer Expires 12/31</w: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673DFB" w:rsidRPr="00216A88" w:rsidRDefault="00E96659" w:rsidP="00DD4BAF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pict>
                <v:shape id="_x0000_s1066" type="#_x0000_t75" style="position:absolute;margin-left:3.3pt;margin-top:1.1pt;width:135pt;height:57.1pt;z-index:19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216A88" w:rsidRDefault="00673DFB" w:rsidP="00DD4BAF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216A88" w:rsidRDefault="00673DFB" w:rsidP="00DD4BA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73DFB" w:rsidRPr="003F66AF" w:rsidRDefault="00673DFB" w:rsidP="00DD4BA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F66AF">
              <w:rPr>
                <w:rFonts w:ascii="Arial" w:hAnsi="Arial" w:cs="Arial"/>
                <w:b/>
                <w:sz w:val="28"/>
                <w:szCs w:val="28"/>
              </w:rPr>
              <w:t>California Pizza Kitchen</w:t>
            </w:r>
          </w:p>
          <w:p w:rsidR="00673DFB" w:rsidRPr="00263F09" w:rsidRDefault="00673DFB" w:rsidP="00DD4BAF">
            <w:pPr>
              <w:jc w:val="center"/>
              <w:rPr>
                <w:b/>
                <w:sz w:val="16"/>
                <w:szCs w:val="16"/>
              </w:rPr>
            </w:pPr>
          </w:p>
          <w:p w:rsidR="00673DFB" w:rsidRDefault="00673DFB" w:rsidP="00DD4BAF">
            <w:pPr>
              <w:jc w:val="center"/>
            </w:pPr>
            <w:r w:rsidRPr="00A9461B">
              <w:t>2% Bonus ScripReward</w:t>
            </w:r>
          </w:p>
          <w:p w:rsidR="00673DFB" w:rsidRPr="00A9461B" w:rsidRDefault="00673DFB" w:rsidP="00DD4BAF">
            <w:pPr>
              <w:jc w:val="center"/>
              <w:rPr>
                <w:i/>
              </w:rPr>
            </w:pPr>
          </w:p>
          <w:p w:rsidR="00673DFB" w:rsidRPr="00BA4A8B" w:rsidRDefault="00E96659" w:rsidP="00DD4BAF">
            <w:pPr>
              <w:pStyle w:val="BodyText1"/>
              <w:spacing w:before="40" w:line="276" w:lineRule="auto"/>
              <w:jc w:val="center"/>
              <w:rPr>
                <w:rFonts w:ascii="Arial" w:hAnsi="Arial" w:cs="Arial"/>
                <w:b w:val="0"/>
                <w:color w:val="4A442A"/>
                <w:sz w:val="12"/>
                <w:szCs w:val="12"/>
                <w:vertAlign w:val="subscript"/>
              </w:rPr>
            </w:pPr>
            <w:r>
              <w:rPr>
                <w:noProof/>
              </w:rPr>
              <w:pict>
                <v:shape id="Picture 13" o:spid="_x0000_i1038" type="#_x0000_t75" alt="Description: California Pizza Kitchen" style="width:93pt;height:59.4pt;visibility:visible;mso-wrap-style:square">
                  <v:imagedata r:id="rId22" o:title="California Pizza Kitchen"/>
                </v:shape>
              </w:pict>
            </w:r>
          </w:p>
          <w:p w:rsidR="00673DFB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2"/>
                <w:szCs w:val="12"/>
                <w:vertAlign w:val="subscript"/>
              </w:rPr>
            </w:pP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790C8D">
              <w:rPr>
                <w:rFonts w:ascii="Century Gothic" w:hAnsi="Century Gothic" w:cs="Arial"/>
                <w:b/>
                <w:color w:val="000000"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  <w:color w:val="000000"/>
              </w:rPr>
              <w:t>Total 6</w:t>
            </w:r>
            <w:r w:rsidRPr="00790C8D">
              <w:rPr>
                <w:rFonts w:ascii="Century Gothic" w:hAnsi="Century Gothic" w:cs="Arial"/>
                <w:b/>
                <w:color w:val="000000"/>
              </w:rPr>
              <w:t>%</w:t>
            </w:r>
          </w:p>
          <w:p w:rsidR="00673DFB" w:rsidRPr="00263F09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20"/>
                <w:szCs w:val="20"/>
              </w:rPr>
            </w:pPr>
            <w:r w:rsidRPr="00263F09">
              <w:rPr>
                <w:i/>
                <w:sz w:val="20"/>
                <w:szCs w:val="20"/>
              </w:rPr>
              <w:t>Nov. 12 – Dec. 23</w: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sz w:val="32"/>
                <w:szCs w:val="32"/>
              </w:rPr>
            </w:pP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673DFB" w:rsidRPr="00790C8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67" type="#_x0000_t75" style="position:absolute;left:0;text-align:left;margin-left:3.9pt;margin-top:.5pt;width:135pt;height:57.1pt;z-index:20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Default="00673DFB" w:rsidP="00DD4BAF">
            <w:pPr>
              <w:pStyle w:val="NormalWeb"/>
              <w:spacing w:before="120"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673DFB" w:rsidRPr="00673DFB" w:rsidRDefault="00673DFB" w:rsidP="00DD4BAF">
            <w:pPr>
              <w:pStyle w:val="NormalWeb"/>
              <w:spacing w:before="0" w:after="0"/>
              <w:ind w:right="0"/>
              <w:jc w:val="center"/>
              <w:rPr>
                <w:rFonts w:ascii="Arial" w:hAnsi="Arial" w:cs="Arial"/>
              </w:rPr>
            </w:pPr>
            <w:r w:rsidRPr="00673DFB">
              <w:rPr>
                <w:rFonts w:ascii="Arial" w:hAnsi="Arial" w:cs="Arial"/>
                <w:b/>
                <w:bCs/>
                <w:sz w:val="24"/>
                <w:szCs w:val="24"/>
              </w:rPr>
              <w:t>Sheetz</w:t>
            </w:r>
          </w:p>
          <w:p w:rsidR="00673DFB" w:rsidRPr="00F25555" w:rsidRDefault="00673DFB" w:rsidP="00DD4BAF">
            <w:pPr>
              <w:pStyle w:val="NormalWeb"/>
              <w:spacing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5555">
              <w:rPr>
                <w:rFonts w:ascii="Arial" w:hAnsi="Arial" w:cs="Arial"/>
                <w:bCs/>
                <w:sz w:val="20"/>
                <w:szCs w:val="20"/>
              </w:rPr>
              <w:t>1% Bonus ScripRewards</w:t>
            </w:r>
          </w:p>
          <w:p w:rsidR="00673DFB" w:rsidRPr="00F91A77" w:rsidRDefault="00673DFB" w:rsidP="00DD4BAF">
            <w:pPr>
              <w:pStyle w:val="BodyText1"/>
              <w:spacing w:before="40" w:line="276" w:lineRule="auto"/>
              <w:jc w:val="center"/>
              <w:rPr>
                <w:rFonts w:ascii="Arial" w:hAnsi="Arial" w:cs="Arial"/>
                <w:b w:val="0"/>
                <w:color w:val="4A442A"/>
                <w:sz w:val="16"/>
                <w:szCs w:val="16"/>
              </w:rPr>
            </w:pPr>
            <w:r>
              <w:rPr>
                <w:bCs/>
                <w:color w:val="0F4C86"/>
              </w:rPr>
              <w:t>Effective 11/12/11 thru 12/24/11</w:t>
            </w:r>
          </w:p>
          <w:p w:rsidR="00673DFB" w:rsidRPr="00790C8D" w:rsidRDefault="00673DFB" w:rsidP="00DD4BAF">
            <w:pPr>
              <w:pStyle w:val="BodyText1"/>
              <w:spacing w:line="276" w:lineRule="auto"/>
              <w:jc w:val="center"/>
              <w:rPr>
                <w:rFonts w:ascii="Century Gothic" w:hAnsi="Century Gothic" w:cs="Arial"/>
                <w:b w:val="0"/>
                <w:color w:val="4A442A"/>
                <w:sz w:val="12"/>
                <w:szCs w:val="12"/>
              </w:rPr>
            </w:pPr>
          </w:p>
          <w:p w:rsidR="00673DFB" w:rsidRPr="00790C8D" w:rsidRDefault="00E96659" w:rsidP="00DD4BAF">
            <w:pPr>
              <w:pStyle w:val="BodyText1"/>
              <w:spacing w:line="276" w:lineRule="auto"/>
              <w:jc w:val="center"/>
              <w:rPr>
                <w:rFonts w:ascii="Century Gothic" w:hAnsi="Century Gothic" w:cs="Arial"/>
                <w:b w:val="0"/>
                <w:color w:val="4A442A"/>
                <w:sz w:val="20"/>
                <w:szCs w:val="20"/>
              </w:rPr>
            </w:pPr>
            <w:r>
              <w:rPr>
                <w:noProof/>
              </w:rPr>
              <w:pict>
                <v:shape id="Picture 6" o:spid="_x0000_i1039" type="#_x0000_t75" alt="Description: Sheetz" style="width:95.4pt;height:59.4pt;visibility:visible;mso-wrap-style:square">
                  <v:imagedata r:id="rId23" o:title="Sheetz"/>
                </v:shape>
              </w:pic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Holiday ScripReward Total 4</w:t>
            </w:r>
            <w:r w:rsidRPr="00790C8D">
              <w:rPr>
                <w:rFonts w:ascii="Century Gothic" w:hAnsi="Century Gothic" w:cs="Arial"/>
                <w:b/>
                <w:color w:val="000000"/>
              </w:rPr>
              <w:t>%</w:t>
            </w:r>
          </w:p>
          <w:p w:rsidR="00673DFB" w:rsidRPr="00790C8D" w:rsidRDefault="00673DFB" w:rsidP="00DD4BAF">
            <w:pPr>
              <w:spacing w:before="120"/>
              <w:ind w:left="72" w:right="72"/>
              <w:jc w:val="center"/>
              <w:rPr>
                <w:rFonts w:ascii="Century Gothic" w:hAnsi="Century Gothic" w:cs="Arial"/>
                <w:i/>
                <w:color w:val="4A442A"/>
                <w:sz w:val="14"/>
                <w:szCs w:val="14"/>
              </w:rPr>
            </w:pPr>
            <w:r w:rsidRPr="00790C8D">
              <w:rPr>
                <w:rFonts w:ascii="Century Gothic" w:hAnsi="Century Gothic" w:cs="Arial"/>
                <w:i/>
                <w:sz w:val="18"/>
                <w:szCs w:val="18"/>
              </w:rPr>
              <w:t>Offer Expires 12/</w:t>
            </w:r>
            <w:r>
              <w:rPr>
                <w:rFonts w:ascii="Century Gothic" w:hAnsi="Century Gothic" w:cs="Arial"/>
                <w:i/>
                <w:sz w:val="18"/>
                <w:szCs w:val="18"/>
              </w:rPr>
              <w:t>24</w:t>
            </w:r>
          </w:p>
          <w:p w:rsidR="00673DFB" w:rsidRPr="00790C8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73DFB" w:rsidRPr="00DB44FD" w:rsidTr="00DD4BAF">
        <w:trPr>
          <w:cantSplit/>
          <w:trHeight w:hRule="exact" w:val="5040"/>
          <w:jc w:val="center"/>
        </w:trPr>
        <w:tc>
          <w:tcPr>
            <w:tcW w:w="2880" w:type="dxa"/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58" type="#_x0000_t75" style="position:absolute;left:0;text-align:left;margin-left:2.35pt;margin-top:3.85pt;width:135pt;height:57.1pt;z-index:11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i/>
                <w:sz w:val="32"/>
                <w:szCs w:val="32"/>
              </w:rPr>
            </w:pPr>
          </w:p>
          <w:p w:rsidR="00673DFB" w:rsidRPr="00897411" w:rsidRDefault="00673DFB" w:rsidP="00DD4BAF">
            <w:pPr>
              <w:pStyle w:val="PlainText"/>
              <w:spacing w:before="120" w:line="276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Gift Card Holders</w:t>
            </w:r>
          </w:p>
          <w:p w:rsidR="00673DFB" w:rsidRPr="00897411" w:rsidRDefault="00673DFB" w:rsidP="00DD4BAF">
            <w:pPr>
              <w:pStyle w:val="PlainText"/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$.50 each</w:t>
            </w:r>
          </w:p>
          <w:p w:rsidR="00673DFB" w:rsidRPr="00231778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b/>
                <w:sz w:val="12"/>
                <w:szCs w:val="12"/>
              </w:rPr>
            </w:pPr>
          </w:p>
          <w:p w:rsidR="00673DFB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sz w:val="22"/>
                <w:szCs w:val="22"/>
              </w:rPr>
              <w:t>Varies designs available.</w:t>
            </w:r>
          </w:p>
          <w:p w:rsidR="00673DFB" w:rsidRPr="00071BF7" w:rsidRDefault="00673DFB" w:rsidP="00DD4BAF">
            <w:pPr>
              <w:ind w:left="72" w:right="72"/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>
              <w:rPr>
                <w:rFonts w:ascii="Century Gothic" w:hAnsi="Century Gothic" w:cs="Tahoma"/>
                <w:b/>
                <w:sz w:val="22"/>
                <w:szCs w:val="22"/>
              </w:rPr>
              <w:t>Call or email for additional information.</w:t>
            </w:r>
          </w:p>
          <w:p w:rsidR="00673DFB" w:rsidRPr="00593697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:rsidR="00673DFB" w:rsidRDefault="00673DFB" w:rsidP="00DD4BAF">
            <w:pPr>
              <w:spacing w:before="120"/>
              <w:ind w:left="72" w:right="72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864.886.9701</w:t>
            </w:r>
          </w:p>
          <w:p w:rsidR="00673DFB" w:rsidRPr="00634F88" w:rsidRDefault="00673DFB" w:rsidP="00DD4BAF">
            <w:pPr>
              <w:spacing w:before="120"/>
              <w:ind w:left="72" w:right="72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c</w:t>
            </w:r>
            <w:r w:rsidRPr="00634F88">
              <w:rPr>
                <w:rFonts w:ascii="Century Gothic" w:hAnsi="Century Gothic" w:cs="Arial"/>
                <w:b/>
                <w:sz w:val="18"/>
                <w:szCs w:val="18"/>
              </w:rPr>
              <w:t>mrampey@unitedscrip.com</w:t>
            </w:r>
          </w:p>
        </w:tc>
        <w:tc>
          <w:tcPr>
            <w:tcW w:w="2880" w:type="dxa"/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59" type="#_x0000_t75" style="position:absolute;left:0;text-align:left;margin-left:2.65pt;margin-top:3.6pt;width:135pt;height:57.1pt;z-index:12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897411" w:rsidRDefault="00673DFB" w:rsidP="00DD4BAF">
            <w:pPr>
              <w:pStyle w:val="BodyText1"/>
              <w:spacing w:before="120" w:line="276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Gordmans</w:t>
            </w:r>
          </w:p>
          <w:p w:rsidR="00673DFB" w:rsidRPr="009717A5" w:rsidRDefault="00673DFB" w:rsidP="00DD4BAF">
            <w:pPr>
              <w:pStyle w:val="PlainText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Pr="00897411">
              <w:rPr>
                <w:rFonts w:ascii="Arial" w:hAnsi="Arial" w:cs="Arial"/>
                <w:b/>
                <w:color w:val="000000"/>
                <w:sz w:val="20"/>
                <w:szCs w:val="20"/>
              </w:rPr>
              <w:t>% Bonus ScripReward</w:t>
            </w:r>
          </w:p>
          <w:p w:rsidR="00673DFB" w:rsidRPr="009717A5" w:rsidRDefault="009717A5" w:rsidP="00DD4BAF">
            <w:pPr>
              <w:pStyle w:val="BodyText1"/>
              <w:spacing w:before="120" w:line="276" w:lineRule="auto"/>
              <w:jc w:val="center"/>
              <w:rPr>
                <w:noProof/>
                <w:sz w:val="16"/>
                <w:szCs w:val="16"/>
              </w:rPr>
            </w:pPr>
            <w:r w:rsidRPr="009717A5">
              <w:rPr>
                <w:noProof/>
                <w:sz w:val="16"/>
                <w:szCs w:val="16"/>
              </w:rPr>
              <w:pict>
                <v:shape id="_x0000_i1040" type="#_x0000_t75" style="width:99.6pt;height:62.4pt">
                  <v:imagedata r:id="rId24" o:title="gordmans190x119"/>
                </v:shape>
              </w:pict>
            </w:r>
          </w:p>
          <w:p w:rsidR="00673DFB" w:rsidRPr="009D067A" w:rsidRDefault="00673DFB" w:rsidP="00DD4BAF">
            <w:pPr>
              <w:spacing w:before="120"/>
              <w:jc w:val="center"/>
              <w:rPr>
                <w:rFonts w:ascii="Century Gothic" w:hAnsi="Century Gothic" w:cs="Arial"/>
                <w:b/>
                <w:color w:val="000000"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Holiday ScripReward </w:t>
            </w:r>
            <w:r>
              <w:rPr>
                <w:rFonts w:ascii="Century Gothic" w:hAnsi="Century Gothic" w:cs="Arial"/>
                <w:b/>
              </w:rPr>
              <w:t>Total</w:t>
            </w:r>
            <w:r w:rsidRPr="009D067A">
              <w:rPr>
                <w:rFonts w:ascii="Century Gothic" w:hAnsi="Century Gothic" w:cs="Arial"/>
                <w:b/>
                <w:color w:val="000000"/>
              </w:rPr>
              <w:t xml:space="preserve"> 8%</w:t>
            </w:r>
          </w:p>
          <w:p w:rsidR="00673DFB" w:rsidRPr="009D067A" w:rsidRDefault="00673DFB" w:rsidP="00DD4BAF">
            <w:pPr>
              <w:spacing w:before="120"/>
              <w:jc w:val="center"/>
              <w:rPr>
                <w:rFonts w:ascii="Century Gothic" w:hAnsi="Century Gothic"/>
                <w:i/>
                <w:sz w:val="32"/>
                <w:szCs w:val="32"/>
              </w:rPr>
            </w:pPr>
            <w:r w:rsidRPr="009D067A">
              <w:rPr>
                <w:rFonts w:ascii="Century Gothic" w:hAnsi="Century Gothic"/>
                <w:i/>
                <w:sz w:val="18"/>
                <w:szCs w:val="18"/>
              </w:rPr>
              <w:t>Offer Expires 12/</w:t>
            </w:r>
            <w:r>
              <w:rPr>
                <w:rFonts w:ascii="Century Gothic" w:hAnsi="Century Gothic"/>
                <w:i/>
                <w:sz w:val="18"/>
                <w:szCs w:val="18"/>
              </w:rPr>
              <w:t>11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60" type="#_x0000_t75" style="position:absolute;left:0;text-align:left;margin-left:3.1pt;margin-top:3.35pt;width:135pt;height:57.1pt;z-index:13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225326" w:rsidRDefault="00673DFB" w:rsidP="00DD4BAF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T.G.I.FRIDAY’S</w:t>
            </w:r>
          </w:p>
          <w:p w:rsidR="00673DFB" w:rsidRDefault="00673DFB" w:rsidP="00DD4BA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$5</w:t>
            </w:r>
            <w:r w:rsidRPr="00225326">
              <w:rPr>
                <w:rFonts w:ascii="Arial" w:hAnsi="Arial" w:cs="Arial"/>
                <w:b/>
                <w:sz w:val="20"/>
                <w:szCs w:val="20"/>
              </w:rPr>
              <w:t xml:space="preserve"> Bonus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Bites </w:t>
            </w:r>
          </w:p>
          <w:p w:rsidR="00673DFB" w:rsidRDefault="00673DFB" w:rsidP="00DD4BAF">
            <w:pPr>
              <w:pStyle w:val="NoSpacing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rFonts w:ascii="Arial" w:hAnsi="Arial" w:cs="Arial"/>
                <w:color w:val="4A442A"/>
                <w:sz w:val="20"/>
                <w:szCs w:val="20"/>
              </w:rPr>
              <w:t xml:space="preserve">with </w:t>
            </w:r>
            <w:r w:rsidRPr="00A9461B">
              <w:rPr>
                <w:rFonts w:ascii="Arial" w:hAnsi="Arial" w:cs="Arial"/>
                <w:color w:val="4A442A"/>
                <w:sz w:val="20"/>
                <w:szCs w:val="20"/>
              </w:rPr>
              <w:t>$25 gift card purchase</w:t>
            </w:r>
          </w:p>
          <w:p w:rsidR="00673DFB" w:rsidRDefault="00E96659" w:rsidP="00DD4BAF">
            <w:pPr>
              <w:spacing w:before="120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noProof/>
              </w:rPr>
              <w:pict>
                <v:shape id="_x0000_i1041" type="#_x0000_t75" style="width:85.2pt;height:54pt">
                  <v:imagedata r:id="rId25" o:title="TGIfriday25190X119"/>
                </v:shape>
              </w:pict>
            </w:r>
          </w:p>
          <w:p w:rsidR="00673DFB" w:rsidRDefault="00673DFB" w:rsidP="00DD4BAF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673DFB" w:rsidRDefault="00673DFB" w:rsidP="00DD4BAF">
            <w:pPr>
              <w:ind w:left="72" w:right="72"/>
              <w:jc w:val="center"/>
              <w:rPr>
                <w:rFonts w:ascii="Century Gothic" w:hAnsi="Century Gothic" w:cs="Arial"/>
                <w:b/>
              </w:rPr>
            </w:pPr>
            <w:r w:rsidRPr="00071BF7">
              <w:rPr>
                <w:rFonts w:ascii="Century Gothic" w:hAnsi="Century Gothic" w:cs="Arial"/>
                <w:b/>
              </w:rPr>
              <w:t xml:space="preserve">ScripReward </w:t>
            </w:r>
            <w:r>
              <w:rPr>
                <w:rFonts w:ascii="Century Gothic" w:hAnsi="Century Gothic" w:cs="Arial"/>
                <w:b/>
              </w:rPr>
              <w:t>Total 9</w:t>
            </w:r>
            <w:r w:rsidRPr="00071BF7">
              <w:rPr>
                <w:rFonts w:ascii="Century Gothic" w:hAnsi="Century Gothic" w:cs="Arial"/>
                <w:b/>
              </w:rPr>
              <w:t>%</w:t>
            </w:r>
          </w:p>
          <w:p w:rsidR="00673DFB" w:rsidRDefault="00673DFB" w:rsidP="00DD4BAF">
            <w:pPr>
              <w:spacing w:before="20"/>
              <w:ind w:left="72" w:right="72"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071BF7">
              <w:rPr>
                <w:rFonts w:ascii="Century Gothic" w:hAnsi="Century Gothic" w:cs="Arial"/>
                <w:i/>
                <w:sz w:val="18"/>
                <w:szCs w:val="18"/>
              </w:rPr>
              <w:t>Offer Expires 12/24</w:t>
            </w: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 or while supplies last</w:t>
            </w:r>
          </w:p>
          <w:p w:rsidR="00673DFB" w:rsidRDefault="00673DFB" w:rsidP="00DD4BAF">
            <w:pPr>
              <w:spacing w:before="20"/>
              <w:ind w:left="72" w:right="72"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 xml:space="preserve">Bonus Bites Valid </w:t>
            </w:r>
          </w:p>
          <w:p w:rsidR="00673DFB" w:rsidRDefault="00673DFB" w:rsidP="00DD4BAF">
            <w:pPr>
              <w:spacing w:before="20"/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1/2/12 -3/31/12</w:t>
            </w:r>
          </w:p>
          <w:p w:rsidR="00673DFB" w:rsidRDefault="00673DFB" w:rsidP="00DD4BAF">
            <w:pPr>
              <w:ind w:left="72" w:right="72"/>
              <w:jc w:val="center"/>
              <w:rPr>
                <w:rFonts w:ascii="Arial" w:hAnsi="Arial" w:cs="Arial"/>
                <w:color w:val="4A442A"/>
                <w:sz w:val="20"/>
                <w:szCs w:val="20"/>
              </w:rPr>
            </w:pP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64" type="#_x0000_t75" style="position:absolute;left:0;text-align:left;margin-left:3.55pt;margin-top:3.6pt;width:135pt;height:57.1pt;z-index:17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DB44FD" w:rsidRDefault="00673DFB" w:rsidP="00DD4BAF">
            <w:pPr>
              <w:ind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DB44FD" w:rsidRDefault="00673DFB" w:rsidP="00DD4BAF">
            <w:pPr>
              <w:ind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Default="00673DFB" w:rsidP="00DD4BAF">
            <w:pPr>
              <w:pStyle w:val="ListParagraph"/>
              <w:spacing w:before="120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Default="00673DFB" w:rsidP="009717A5">
            <w:pPr>
              <w:pStyle w:val="ListParagraph"/>
              <w:spacing w:before="12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Order</w:t>
            </w:r>
            <w:r w:rsidR="009717A5">
              <w:rPr>
                <w:rFonts w:ascii="Century Gothic" w:hAnsi="Century Gothic"/>
                <w:sz w:val="32"/>
                <w:szCs w:val="32"/>
              </w:rPr>
              <w:t>s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Due:</w:t>
            </w:r>
          </w:p>
          <w:p w:rsidR="00673DFB" w:rsidRDefault="00673DFB" w:rsidP="009717A5">
            <w:pPr>
              <w:pStyle w:val="ListParagraph"/>
              <w:spacing w:before="12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Contact:</w:t>
            </w:r>
          </w:p>
          <w:p w:rsidR="009717A5" w:rsidRDefault="009717A5" w:rsidP="009717A5">
            <w:pPr>
              <w:pStyle w:val="ListParagraph"/>
              <w:spacing w:before="12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Phone:</w:t>
            </w:r>
          </w:p>
          <w:p w:rsidR="009717A5" w:rsidRDefault="009717A5" w:rsidP="009717A5">
            <w:pPr>
              <w:pStyle w:val="ListParagraph"/>
              <w:spacing w:before="12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Email:</w:t>
            </w:r>
          </w:p>
          <w:p w:rsidR="00673DFB" w:rsidRPr="00DB44FD" w:rsidRDefault="00673DFB" w:rsidP="00DD4BAF">
            <w:pPr>
              <w:pStyle w:val="ListParagraph"/>
              <w:spacing w:before="120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73DFB" w:rsidRPr="00DB44FD" w:rsidRDefault="00E96659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pict>
                <v:shape id="_x0000_s1065" type="#_x0000_t75" style="position:absolute;left:0;text-align:left;margin-left:4.15pt;margin-top:3.6pt;width:135pt;height:57.1pt;z-index:18;mso-position-horizontal-relative:text;mso-position-vertical-relative:text">
                  <v:imagedata r:id="rId8" o:title="cltgifts_lights_glow"/>
                </v:shape>
              </w:pict>
            </w: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DB44FD" w:rsidRDefault="00673DFB" w:rsidP="00DD4BAF">
            <w:pPr>
              <w:ind w:left="72" w:right="72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73DFB" w:rsidRPr="00DB44FD" w:rsidRDefault="00673DFB" w:rsidP="00DD4BAF">
            <w:pPr>
              <w:pStyle w:val="ListParagraph"/>
              <w:spacing w:before="120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3C5935" w:rsidRPr="00DB44FD" w:rsidRDefault="003C5935" w:rsidP="003C5935">
      <w:pPr>
        <w:jc w:val="center"/>
        <w:rPr>
          <w:rFonts w:ascii="Century Gothic" w:hAnsi="Century Gothic"/>
          <w:vanish/>
          <w:sz w:val="32"/>
          <w:szCs w:val="32"/>
        </w:rPr>
      </w:pPr>
    </w:p>
    <w:sectPr w:rsidR="003C5935" w:rsidRPr="00DB44FD" w:rsidSect="00F871DC">
      <w:headerReference w:type="default" r:id="rId26"/>
      <w:footerReference w:type="default" r:id="rId27"/>
      <w:type w:val="continuous"/>
      <w:pgSz w:w="15840" w:h="12240" w:orient="landscape" w:code="1"/>
      <w:pgMar w:top="432" w:right="432" w:bottom="0" w:left="432" w:header="576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59" w:rsidRDefault="00E96659" w:rsidP="00897411">
      <w:r>
        <w:separator/>
      </w:r>
    </w:p>
  </w:endnote>
  <w:endnote w:type="continuationSeparator" w:id="0">
    <w:p w:rsidR="00E96659" w:rsidRDefault="00E96659" w:rsidP="00897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1DC" w:rsidRPr="00F871DC" w:rsidRDefault="00F871DC" w:rsidP="00F42544">
    <w:pPr>
      <w:pStyle w:val="Footer"/>
      <w:rPr>
        <w:i/>
        <w:sz w:val="16"/>
        <w:szCs w:val="16"/>
      </w:rPr>
    </w:pPr>
    <w:r>
      <w:t xml:space="preserve">Order 24/7 @ </w:t>
    </w:r>
    <w:hyperlink r:id="rId1" w:history="1">
      <w:r w:rsidRPr="0023622E">
        <w:rPr>
          <w:rStyle w:val="Hyperlink"/>
        </w:rPr>
        <w:t>WWW.SCRIPZONE.COM</w:t>
      </w:r>
    </w:hyperlink>
    <w:r>
      <w:t xml:space="preserve"> </w:t>
    </w:r>
    <w:r>
      <w:tab/>
    </w:r>
    <w:r w:rsidR="00F42544">
      <w:t xml:space="preserve">                                                                       </w:t>
    </w:r>
    <w:r w:rsidR="00F42544">
      <w:tab/>
      <w:t xml:space="preserve">                                          </w:t>
    </w:r>
    <w:r w:rsidRPr="00F871DC">
      <w:rPr>
        <w:i/>
        <w:sz w:val="16"/>
        <w:szCs w:val="16"/>
      </w:rPr>
      <w:t>brought to you by</w:t>
    </w:r>
    <w:r w:rsidRPr="00F871DC">
      <w:rPr>
        <w:sz w:val="20"/>
        <w:szCs w:val="20"/>
      </w:rPr>
      <w:t xml:space="preserve">  UNITEDSCRIP.COM</w:t>
    </w:r>
  </w:p>
  <w:p w:rsidR="00F871DC" w:rsidRPr="00F871DC" w:rsidRDefault="00F871DC">
    <w:pPr>
      <w:pStyle w:val="Footer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59" w:rsidRDefault="00E96659" w:rsidP="00897411">
      <w:r>
        <w:separator/>
      </w:r>
    </w:p>
  </w:footnote>
  <w:footnote w:type="continuationSeparator" w:id="0">
    <w:p w:rsidR="00E96659" w:rsidRDefault="00E96659" w:rsidP="00897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411" w:rsidRPr="00F63682" w:rsidRDefault="00C5246E">
    <w:pPr>
      <w:pStyle w:val="Header"/>
      <w:rPr>
        <w:b/>
        <w:color w:val="000000"/>
      </w:rPr>
    </w:pPr>
    <w:r w:rsidRPr="00F63682">
      <w:rPr>
        <w:b/>
        <w:color w:val="000000"/>
        <w:sz w:val="28"/>
        <w:szCs w:val="28"/>
      </w:rPr>
      <w:t xml:space="preserve">     </w:t>
    </w:r>
    <w:r w:rsidR="00897411" w:rsidRPr="00F63682">
      <w:rPr>
        <w:b/>
        <w:color w:val="000000"/>
        <w:sz w:val="28"/>
        <w:szCs w:val="28"/>
      </w:rPr>
      <w:t xml:space="preserve">Make Every </w:t>
    </w:r>
    <w:r w:rsidR="00F871DC" w:rsidRPr="00F63682">
      <w:rPr>
        <w:b/>
        <w:color w:val="000000"/>
        <w:sz w:val="28"/>
        <w:szCs w:val="28"/>
      </w:rPr>
      <w:t>Gift th</w:t>
    </w:r>
    <w:r w:rsidR="00F42544" w:rsidRPr="00F63682">
      <w:rPr>
        <w:b/>
        <w:color w:val="000000"/>
        <w:sz w:val="28"/>
        <w:szCs w:val="28"/>
      </w:rPr>
      <w:t>is</w:t>
    </w:r>
    <w:r w:rsidR="00F871DC" w:rsidRPr="00F63682">
      <w:rPr>
        <w:b/>
        <w:color w:val="000000"/>
        <w:sz w:val="28"/>
        <w:szCs w:val="28"/>
      </w:rPr>
      <w:t xml:space="preserve"> Holiday Season Mean More!</w:t>
    </w:r>
    <w:r w:rsidR="00F871DC">
      <w:tab/>
    </w:r>
    <w:r>
      <w:t xml:space="preserve">                                                               </w:t>
    </w:r>
    <w:r w:rsidR="00F871DC" w:rsidRPr="00F63682">
      <w:rPr>
        <w:b/>
        <w:i/>
        <w:color w:val="000000"/>
        <w:sz w:val="28"/>
        <w:szCs w:val="28"/>
      </w:rPr>
      <w:t xml:space="preserve">Scrip </w:t>
    </w:r>
    <w:r w:rsidR="00F871DC" w:rsidRPr="00F63682">
      <w:rPr>
        <w:b/>
        <w:i/>
        <w:color w:val="000000"/>
      </w:rPr>
      <w:t>Makes it Easy!</w:t>
    </w:r>
    <w:r w:rsidR="00F871DC" w:rsidRPr="00F63682">
      <w:rPr>
        <w:b/>
        <w:color w:val="000000"/>
      </w:rPr>
      <w:t xml:space="preserve"> </w:t>
    </w:r>
    <w:r w:rsidR="00F871DC" w:rsidRPr="00F63682">
      <w:rPr>
        <w:b/>
        <w:color w:val="000000"/>
        <w:u w:val="single"/>
      </w:rPr>
      <w:t>YOU</w:t>
    </w:r>
    <w:r w:rsidR="00F871DC" w:rsidRPr="00F63682">
      <w:rPr>
        <w:b/>
        <w:color w:val="000000"/>
      </w:rPr>
      <w:t xml:space="preserve"> </w:t>
    </w:r>
    <w:r w:rsidR="00F871DC" w:rsidRPr="00F63682">
      <w:rPr>
        <w:b/>
        <w:i/>
        <w:color w:val="000000"/>
      </w:rPr>
      <w:t>Make it Count!</w:t>
    </w:r>
  </w:p>
  <w:p w:rsidR="00897411" w:rsidRDefault="008974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03A69"/>
    <w:multiLevelType w:val="hybridMultilevel"/>
    <w:tmpl w:val="1020F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30AF7"/>
    <w:multiLevelType w:val="hybridMultilevel"/>
    <w:tmpl w:val="5068FC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>
      <o:colormru v:ext="edit" colors="#fc0,#f90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07A6"/>
    <w:rsid w:val="00071BF7"/>
    <w:rsid w:val="00087421"/>
    <w:rsid w:val="001D2C73"/>
    <w:rsid w:val="00211A31"/>
    <w:rsid w:val="00216A88"/>
    <w:rsid w:val="00225326"/>
    <w:rsid w:val="00231778"/>
    <w:rsid w:val="00263F09"/>
    <w:rsid w:val="002D6FEA"/>
    <w:rsid w:val="00351CFC"/>
    <w:rsid w:val="003565DC"/>
    <w:rsid w:val="00374242"/>
    <w:rsid w:val="003C5935"/>
    <w:rsid w:val="003F66AF"/>
    <w:rsid w:val="004E5A88"/>
    <w:rsid w:val="00560FDA"/>
    <w:rsid w:val="00593697"/>
    <w:rsid w:val="00613890"/>
    <w:rsid w:val="00622CB8"/>
    <w:rsid w:val="00673DFB"/>
    <w:rsid w:val="0067495F"/>
    <w:rsid w:val="00693D13"/>
    <w:rsid w:val="006A60E7"/>
    <w:rsid w:val="0076750A"/>
    <w:rsid w:val="00790C8D"/>
    <w:rsid w:val="00895664"/>
    <w:rsid w:val="00897411"/>
    <w:rsid w:val="008B229E"/>
    <w:rsid w:val="009140F6"/>
    <w:rsid w:val="009717A5"/>
    <w:rsid w:val="009A13CD"/>
    <w:rsid w:val="009D067A"/>
    <w:rsid w:val="00BA4A8B"/>
    <w:rsid w:val="00C3749D"/>
    <w:rsid w:val="00C5246E"/>
    <w:rsid w:val="00C9476C"/>
    <w:rsid w:val="00CA24BF"/>
    <w:rsid w:val="00D007A6"/>
    <w:rsid w:val="00D37CA7"/>
    <w:rsid w:val="00DB44FD"/>
    <w:rsid w:val="00E602FB"/>
    <w:rsid w:val="00E96659"/>
    <w:rsid w:val="00EB1B23"/>
    <w:rsid w:val="00F07A26"/>
    <w:rsid w:val="00F25555"/>
    <w:rsid w:val="00F42544"/>
    <w:rsid w:val="00F63682"/>
    <w:rsid w:val="00F72061"/>
    <w:rsid w:val="00F871DC"/>
    <w:rsid w:val="00F91A77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0,#f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4FD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263F09"/>
    <w:pPr>
      <w:spacing w:before="100" w:beforeAutospacing="1" w:after="100" w:afterAutospacing="1" w:line="405" w:lineRule="atLeast"/>
      <w:outlineLvl w:val="1"/>
    </w:pPr>
    <w:rPr>
      <w:rFonts w:ascii="Verdana" w:eastAsia="Calibri" w:hAnsi="Verdana"/>
      <w:b/>
      <w:bCs/>
      <w:color w:val="00528D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622CB8"/>
    <w:pPr>
      <w:spacing w:line="360" w:lineRule="auto"/>
    </w:pPr>
    <w:rPr>
      <w:rFonts w:ascii="Trebuchet MS" w:hAnsi="Trebuchet MS"/>
      <w:b/>
      <w:color w:val="704300"/>
    </w:rPr>
  </w:style>
  <w:style w:type="paragraph" w:styleId="PlainText">
    <w:name w:val="Plain Text"/>
    <w:basedOn w:val="Normal"/>
    <w:link w:val="PlainTextChar"/>
    <w:uiPriority w:val="99"/>
    <w:unhideWhenUsed/>
    <w:rsid w:val="00BA4A8B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BA4A8B"/>
    <w:rPr>
      <w:rFonts w:ascii="Calibri" w:hAnsi="Calibri"/>
      <w:sz w:val="22"/>
      <w:szCs w:val="21"/>
    </w:rPr>
  </w:style>
  <w:style w:type="paragraph" w:styleId="NoSpacing">
    <w:name w:val="No Spacing"/>
    <w:uiPriority w:val="1"/>
    <w:qFormat/>
    <w:rsid w:val="009D067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25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974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974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4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9741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741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871DC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63F09"/>
    <w:rPr>
      <w:rFonts w:ascii="Verdana" w:eastAsia="Calibri" w:hAnsi="Verdana"/>
      <w:b/>
      <w:bCs/>
      <w:color w:val="00528D"/>
      <w:sz w:val="36"/>
      <w:szCs w:val="36"/>
    </w:rPr>
  </w:style>
  <w:style w:type="paragraph" w:styleId="NormalWeb">
    <w:name w:val="Normal (Web)"/>
    <w:basedOn w:val="Normal"/>
    <w:uiPriority w:val="99"/>
    <w:unhideWhenUsed/>
    <w:rsid w:val="00263F09"/>
    <w:pPr>
      <w:spacing w:before="150" w:after="150" w:line="270" w:lineRule="atLeast"/>
      <w:ind w:right="210"/>
    </w:pPr>
    <w:rPr>
      <w:rFonts w:ascii="Verdana" w:eastAsia="Calibri" w:hAnsi="Verdana"/>
      <w:color w:val="000000"/>
      <w:sz w:val="17"/>
      <w:szCs w:val="17"/>
    </w:rPr>
  </w:style>
  <w:style w:type="character" w:styleId="Emphasis">
    <w:name w:val="Emphasis"/>
    <w:uiPriority w:val="20"/>
    <w:qFormat/>
    <w:rsid w:val="006A60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RIPZON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.rampey\AppData\Roaming\Microsoft\Templates\Holiday%20gift%20coup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gift coupons</Template>
  <TotalTime>269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carol.rampey</dc:creator>
  <cp:lastModifiedBy>carol.rampey</cp:lastModifiedBy>
  <cp:revision>4</cp:revision>
  <cp:lastPrinted>2011-11-15T02:08:00Z</cp:lastPrinted>
  <dcterms:created xsi:type="dcterms:W3CDTF">2011-11-14T18:25:00Z</dcterms:created>
  <dcterms:modified xsi:type="dcterms:W3CDTF">2011-11-15T04:08:00Z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TC011621131033</vt:lpwstr>
  </property>
</Properties>
</file>